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0A" w:rsidRDefault="0012170A" w:rsidP="004A0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2170A" w:rsidRPr="00F14B4B" w:rsidRDefault="0012170A" w:rsidP="004A0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14B4B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3.5pt">
            <v:imagedata r:id="rId5" o:title=""/>
          </v:shape>
        </w:pict>
      </w:r>
    </w:p>
    <w:p w:rsidR="0012170A" w:rsidRDefault="0012170A" w:rsidP="004A0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2170A" w:rsidRDefault="0012170A" w:rsidP="004A0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2170A" w:rsidRDefault="0012170A" w:rsidP="004A0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24E16">
        <w:rPr>
          <w:rFonts w:ascii="Times New Roman" w:hAnsi="Times New Roman"/>
          <w:b/>
          <w:sz w:val="28"/>
          <w:szCs w:val="28"/>
        </w:rPr>
        <w:t>Пояснительная записка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2170A" w:rsidRPr="00ED49D2" w:rsidRDefault="0012170A" w:rsidP="004A0B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Язык любого народа – уникальный памятник истории и культуры, имеющий важное значение и ценность для всего человечества.</w:t>
      </w:r>
    </w:p>
    <w:p w:rsidR="0012170A" w:rsidRPr="00ED49D2" w:rsidRDefault="0012170A" w:rsidP="004A0B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Одна из наиболее острых проблем на сегодняшний день – сохранение родного языка. Успех в возрождение коми языка зависит от того, на сколько обучение коми разговорной речи заложено в дошкольном детстве.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С целью побуждения детей к речи на занятиях необходимо организовывать речевое общение детей друг с другом в различных ситуациях. Развитие речи ребенка обязательно связано с его деятельностью. Ни вкакой другой деятельности ребенка не проявляется столько настойчивости, неутомимости и интереса, как в игре.</w:t>
      </w:r>
    </w:p>
    <w:p w:rsidR="0012170A" w:rsidRPr="00ED49D2" w:rsidRDefault="0012170A" w:rsidP="004A0B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Игра, как говорил Л.С. Выготский, ведет за собой развитие. Развивающее значение игры заложено в самой ее природе, ибо игра – это всегда эмоции, а там, где эмоции, - там активность, там внимание и воображение, там работает мышление. Для детей среднего и старшегодошкольного возраста характерны яркость восприятия, легкость вхождения в образы, поэтому наиболее эффективной формой обучения коми языку являетсяигра.</w:t>
      </w:r>
    </w:p>
    <w:p w:rsidR="0012170A" w:rsidRPr="00ED49D2" w:rsidRDefault="0012170A" w:rsidP="004A0B8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Играя дети обмениваются мыслями, вступают в общение с воспитателем или с друг с другом и таким образом создается языковая среда, при этом воспитатель контролирует речь детей, в случае необходимости исправляет ее сам или с помощью сверстников, устанавливает связь полученных знаний с уже имеющимися.</w:t>
      </w:r>
    </w:p>
    <w:p w:rsidR="0012170A" w:rsidRPr="00ED49D2" w:rsidRDefault="0012170A" w:rsidP="004A0B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b/>
          <w:i/>
          <w:sz w:val="24"/>
          <w:szCs w:val="24"/>
        </w:rPr>
        <w:t>1.1. Теоретические основы Рабочей Учебной программы.</w:t>
      </w:r>
    </w:p>
    <w:p w:rsidR="0012170A" w:rsidRPr="00ED49D2" w:rsidRDefault="0012170A" w:rsidP="004A0B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 xml:space="preserve">Данная рабочая учебная программа по образовательной области «Речевое развитие» разработана в соответствии с действующими федеральными государственными  требованиями (ФГОС ДО, Приказ № 1155от 17 октября 2013 года), базируется на Программе  развития  и воспитания детей в дошкольном образовательном учреждении Республики Коми «Парма» под общей редакцией Белых С.С., Штекляйн С.Н., Потолициной Н.Б.  и основной образовательной программе дошкольного образования МБДОУ «Детский сад № </w:t>
      </w:r>
      <w:r>
        <w:rPr>
          <w:rFonts w:ascii="Times New Roman" w:hAnsi="Times New Roman"/>
          <w:sz w:val="24"/>
          <w:szCs w:val="24"/>
        </w:rPr>
        <w:t>4</w:t>
      </w:r>
      <w:r w:rsidRPr="00ED49D2">
        <w:rPr>
          <w:rFonts w:ascii="Times New Roman" w:hAnsi="Times New Roman"/>
          <w:sz w:val="24"/>
          <w:szCs w:val="24"/>
        </w:rPr>
        <w:t>» г. Микунь. Направлена на обучение детей коми языку,  развитие элементарной устной речи через расширение знаний детей о быте, традициях коми народа, через знакомство с растительным и животным миром, промыслом коми народа.</w:t>
      </w:r>
    </w:p>
    <w:p w:rsidR="0012170A" w:rsidRPr="00ED49D2" w:rsidRDefault="0012170A" w:rsidP="004A0B8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Программа: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соответствует критериям полноты, необходимости и достаточности;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режимныхмоментов;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 xml:space="preserve">• предполагает построение образовательного процесса на адекватных возрасту формахработы с детьми; 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Для достижения целей Программы первостепенное значение имеют: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создание 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творческая организация (креативность) воспитательно-образовательного процесса;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• уважительное отношение к результатам детского творчества;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D49D2">
        <w:rPr>
          <w:rFonts w:ascii="Times New Roman" w:hAnsi="Times New Roman"/>
          <w:b/>
          <w:i/>
          <w:sz w:val="24"/>
          <w:szCs w:val="24"/>
        </w:rPr>
        <w:t>1.2. Обоснование специфики отбора содержания Рабочей Учебной программы (задачи освоения курса на протяжении 3 лет)</w:t>
      </w:r>
    </w:p>
    <w:p w:rsidR="0012170A" w:rsidRPr="00ED49D2" w:rsidRDefault="0012170A" w:rsidP="004A0B85">
      <w:pPr>
        <w:pStyle w:val="Style117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49D2">
        <w:rPr>
          <w:rStyle w:val="FontStyle207"/>
          <w:rFonts w:ascii="Times New Roman" w:hAnsi="Times New Roman" w:cs="Times New Roman"/>
          <w:sz w:val="24"/>
          <w:szCs w:val="24"/>
        </w:rPr>
        <w:t xml:space="preserve">- расширять  представление о родном крае; его достопримечательностях. 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 xml:space="preserve">- обогащать словарь детей коми лексикой и учить активно пользоваться всеми частями речи, закреплять и активизировать знакомые слова; 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- формировать фонематический слух и умение различать и произносить звуки кои языка;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- формировать словообразовательные навыки и умения;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- учить вести диалоги в различных видах деятельности, вести диалог без опоры на наглядность;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- учить составлять короткие рассказы по опорным словам или схемам, картинкам, пересказывать короткие тексты.</w:t>
      </w:r>
    </w:p>
    <w:p w:rsidR="0012170A" w:rsidRPr="00ED49D2" w:rsidRDefault="0012170A" w:rsidP="004A0B85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ED49D2">
        <w:rPr>
          <w:rFonts w:ascii="Times New Roman" w:hAnsi="Times New Roman"/>
          <w:b/>
          <w:i/>
          <w:sz w:val="24"/>
          <w:szCs w:val="24"/>
        </w:rPr>
        <w:t>1.3. Рабочая  Учебная программа предназначена для детей с 4до 7 лет</w:t>
      </w:r>
      <w:r w:rsidRPr="00ED49D2">
        <w:rPr>
          <w:rFonts w:ascii="Times New Roman" w:hAnsi="Times New Roman"/>
          <w:b/>
          <w:sz w:val="24"/>
          <w:szCs w:val="24"/>
        </w:rPr>
        <w:t>.</w:t>
      </w:r>
    </w:p>
    <w:p w:rsidR="0012170A" w:rsidRPr="00ED49D2" w:rsidRDefault="0012170A" w:rsidP="004A0B85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ED49D2">
        <w:rPr>
          <w:rFonts w:ascii="Times New Roman" w:hAnsi="Times New Roman"/>
          <w:color w:val="000000"/>
          <w:sz w:val="24"/>
          <w:szCs w:val="24"/>
        </w:rPr>
        <w:t>Рабочая учебная программа  определяет содержание и организацию образовательного процесса</w:t>
      </w:r>
      <w:r w:rsidRPr="00ED49D2">
        <w:rPr>
          <w:rFonts w:ascii="Times New Roman" w:hAnsi="Times New Roman"/>
          <w:sz w:val="24"/>
          <w:szCs w:val="24"/>
        </w:rPr>
        <w:t>с учетом возрастных и индивидуальных особенностей детей по познавательно - речевому направлению.</w:t>
      </w:r>
    </w:p>
    <w:p w:rsidR="0012170A" w:rsidRPr="00ED49D2" w:rsidRDefault="0012170A" w:rsidP="004A0B85">
      <w:pPr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ED49D2">
        <w:rPr>
          <w:rFonts w:ascii="Times New Roman" w:hAnsi="Times New Roman"/>
          <w:b/>
          <w:i/>
          <w:sz w:val="24"/>
          <w:szCs w:val="24"/>
        </w:rPr>
        <w:t xml:space="preserve">1.4. Цель Рабочей учебной  программы:  </w:t>
      </w:r>
    </w:p>
    <w:p w:rsidR="0012170A" w:rsidRPr="00ED49D2" w:rsidRDefault="0012170A" w:rsidP="004A0B85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ED49D2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ED49D2">
        <w:rPr>
          <w:rFonts w:ascii="Times New Roman" w:hAnsi="Times New Roman"/>
          <w:sz w:val="24"/>
          <w:szCs w:val="24"/>
        </w:rPr>
        <w:t>обучение детей коми языку</w:t>
      </w:r>
      <w:r w:rsidRPr="00ED49D2">
        <w:rPr>
          <w:rFonts w:ascii="Times New Roman" w:hAnsi="Times New Roman"/>
          <w:b/>
          <w:sz w:val="24"/>
          <w:szCs w:val="24"/>
        </w:rPr>
        <w:t>.</w:t>
      </w:r>
    </w:p>
    <w:p w:rsidR="0012170A" w:rsidRPr="00ED49D2" w:rsidRDefault="0012170A" w:rsidP="004A0B8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D49D2">
        <w:rPr>
          <w:rFonts w:ascii="Times New Roman" w:hAnsi="Times New Roman"/>
          <w:b/>
          <w:i/>
          <w:sz w:val="24"/>
          <w:szCs w:val="24"/>
        </w:rPr>
        <w:t>1.5.Интеграция обучения коми языку с другими образовательными областями»</w:t>
      </w:r>
    </w:p>
    <w:p w:rsidR="0012170A" w:rsidRPr="00ED49D2" w:rsidRDefault="0012170A" w:rsidP="004A0B8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D49D2">
        <w:rPr>
          <w:rFonts w:ascii="Times New Roman" w:hAnsi="Times New Roman"/>
          <w:b/>
          <w:sz w:val="24"/>
          <w:szCs w:val="24"/>
        </w:rPr>
        <w:t>«Социально – коммуникативное»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Направлено на усвоение норм и ценностей, принятых в обществе, включая моральные и нравственные ценности; развития общения и взаимодействия ребенка со взрослыми и сверстниками; становление самостоятельности, целенаправленности 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 деятельности со сверстниками, формирование уважительного отношения и чувства принадлежности к своей семье и ксообществу детей и взрослых в Организации; формирование позитивных установок к различным видам труда и творчества</w:t>
      </w:r>
    </w:p>
    <w:p w:rsidR="0012170A" w:rsidRPr="00ED49D2" w:rsidRDefault="0012170A" w:rsidP="004A0B8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D49D2">
        <w:rPr>
          <w:rFonts w:ascii="Times New Roman" w:hAnsi="Times New Roman"/>
          <w:b/>
          <w:sz w:val="24"/>
          <w:szCs w:val="24"/>
        </w:rPr>
        <w:t>«Познавательное развитие»</w:t>
      </w:r>
    </w:p>
    <w:p w:rsidR="0012170A" w:rsidRPr="00ED49D2" w:rsidRDefault="0012170A" w:rsidP="004A0B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Развитие  интересов детей, любознательности и познавательной мотивации; развитие воображения и творческо активности; формирование первичных представлении о себе, других людях ,объектах окружающего мира, о свойствах и отношениях объектов окружающего мира, о малой родине и  Отечестве,представлении о социокультурных ценностях нашего народа, об отечественных традициях и праздниках.</w:t>
      </w:r>
    </w:p>
    <w:p w:rsidR="0012170A" w:rsidRPr="00ED49D2" w:rsidRDefault="0012170A" w:rsidP="004A0B8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D49D2">
        <w:rPr>
          <w:rFonts w:ascii="Times New Roman" w:hAnsi="Times New Roman"/>
          <w:b/>
          <w:sz w:val="24"/>
          <w:szCs w:val="24"/>
        </w:rPr>
        <w:t>«Художественно – эстетическое развитие»</w:t>
      </w:r>
    </w:p>
    <w:p w:rsidR="0012170A" w:rsidRPr="00ED49D2" w:rsidRDefault="0012170A" w:rsidP="004A0B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Использованте коми народных и авторских музыкальных произведений для обогащения содержания области, развитие детского творчества, приобщение к различным видам искусства.</w:t>
      </w:r>
    </w:p>
    <w:p w:rsidR="0012170A" w:rsidRPr="00ED49D2" w:rsidRDefault="0012170A" w:rsidP="004A0B85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ED49D2">
        <w:rPr>
          <w:rFonts w:ascii="Times New Roman" w:hAnsi="Times New Roman"/>
          <w:b/>
          <w:i/>
          <w:sz w:val="24"/>
          <w:szCs w:val="24"/>
        </w:rPr>
        <w:t>1.6. Временная продолжительностьреализации  рабочей учебной программы -  3 учебных года.</w:t>
      </w:r>
    </w:p>
    <w:p w:rsidR="0012170A" w:rsidRPr="00ED49D2" w:rsidRDefault="0012170A" w:rsidP="004A0B85">
      <w:pPr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ED49D2">
        <w:rPr>
          <w:rFonts w:ascii="Times New Roman" w:hAnsi="Times New Roman"/>
          <w:color w:val="000000"/>
          <w:sz w:val="24"/>
          <w:szCs w:val="24"/>
        </w:rPr>
        <w:t>Рабочая программа рассчитана на детей 4 - 7 лет, определяя для них содержание и организацию образовательного процесса</w:t>
      </w:r>
      <w:r w:rsidRPr="00ED49D2">
        <w:rPr>
          <w:rFonts w:ascii="Times New Roman" w:hAnsi="Times New Roman"/>
          <w:sz w:val="24"/>
          <w:szCs w:val="24"/>
        </w:rPr>
        <w:t>с учетом их возрастных и индивидуальных особенностей коммуникативно – познавательному направлению.</w:t>
      </w:r>
    </w:p>
    <w:p w:rsidR="0012170A" w:rsidRPr="00ED49D2" w:rsidRDefault="0012170A" w:rsidP="004A0B85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ED49D2">
        <w:rPr>
          <w:rFonts w:ascii="Times New Roman" w:hAnsi="Times New Roman"/>
          <w:b/>
          <w:i/>
          <w:sz w:val="24"/>
          <w:szCs w:val="24"/>
        </w:rPr>
        <w:t>1.7. Условия для реализации  программы:</w:t>
      </w:r>
    </w:p>
    <w:p w:rsidR="0012170A" w:rsidRPr="00ED49D2" w:rsidRDefault="0012170A" w:rsidP="004A0B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 xml:space="preserve">Данная рабочая учебная программа предполагает организацию и проведение 2 раз в неделю непосредственной образовательной деятельности </w:t>
      </w:r>
    </w:p>
    <w:p w:rsidR="0012170A" w:rsidRPr="00ED49D2" w:rsidRDefault="0012170A" w:rsidP="004A0B8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- в средней  группе– до 20 мин;</w:t>
      </w:r>
    </w:p>
    <w:p w:rsidR="0012170A" w:rsidRPr="00ED49D2" w:rsidRDefault="0012170A" w:rsidP="004A0B8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- в старшей группе – до 25 мин.;</w:t>
      </w:r>
    </w:p>
    <w:p w:rsidR="0012170A" w:rsidRPr="00ED49D2" w:rsidRDefault="0012170A" w:rsidP="004A0B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 xml:space="preserve">          - в подготовительной к школе группе  - до 30 мин.</w:t>
      </w:r>
    </w:p>
    <w:p w:rsidR="0012170A" w:rsidRPr="00ED49D2" w:rsidRDefault="0012170A" w:rsidP="004A0B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D49D2">
        <w:rPr>
          <w:rFonts w:ascii="Times New Roman" w:hAnsi="Times New Roman"/>
          <w:sz w:val="24"/>
          <w:szCs w:val="24"/>
        </w:rPr>
        <w:t>Кроме непосредственной образовательной деятельности  проводится предварительная подготовка в ходе других видов детской деятельности:индивидуальных занятий, наблюдений, дидактических игр,  рассматриваний иллюстраций, чтения художественной литературы, поисковой деятельности и прочее. Организуется определённая предметно-развивающая среда, которая побуждает детей к самостоятельной коммуникативной деятельности.</w:t>
      </w:r>
    </w:p>
    <w:p w:rsidR="0012170A" w:rsidRPr="00ED49D2" w:rsidRDefault="0012170A" w:rsidP="004A0B85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ED49D2">
        <w:rPr>
          <w:rFonts w:ascii="Times New Roman" w:hAnsi="Times New Roman"/>
          <w:b/>
          <w:i/>
          <w:sz w:val="24"/>
          <w:szCs w:val="24"/>
        </w:rPr>
        <w:t>1.8.  Прогнозируемые результаты освоения детьми программного содержания</w:t>
      </w:r>
      <w:r w:rsidRPr="00ED49D2">
        <w:rPr>
          <w:rFonts w:ascii="Times New Roman" w:hAnsi="Times New Roman"/>
          <w:b/>
          <w:sz w:val="24"/>
          <w:szCs w:val="24"/>
        </w:rPr>
        <w:t>.</w:t>
      </w:r>
    </w:p>
    <w:p w:rsidR="0012170A" w:rsidRPr="00ED49D2" w:rsidRDefault="0012170A" w:rsidP="004A0B85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ED49D2">
        <w:rPr>
          <w:rFonts w:ascii="Times New Roman CYR" w:hAnsi="Times New Roman CYR" w:cs="Times New Roman CYR"/>
          <w:bCs/>
          <w:sz w:val="24"/>
          <w:szCs w:val="24"/>
        </w:rPr>
        <w:t>В процессе игр и общения со сверстниками грамматически  применяет в речи знакомые слова и словосочетания  на коми языке, понимает значение слов.</w:t>
      </w:r>
    </w:p>
    <w:p w:rsidR="0012170A" w:rsidRPr="00ED49D2" w:rsidRDefault="0012170A" w:rsidP="004A0B85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ED49D2">
        <w:rPr>
          <w:rFonts w:ascii="Times New Roman CYR" w:hAnsi="Times New Roman CYR" w:cs="Times New Roman CYR"/>
          <w:bCs/>
          <w:sz w:val="24"/>
          <w:szCs w:val="24"/>
        </w:rPr>
        <w:t>Имеет представление о жизни и быте коми народа в прошлом и настоящем.</w:t>
      </w:r>
    </w:p>
    <w:p w:rsidR="0012170A" w:rsidRPr="00ED49D2" w:rsidRDefault="0012170A" w:rsidP="004A0B85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ED49D2">
        <w:rPr>
          <w:rFonts w:ascii="Times New Roman CYR" w:hAnsi="Times New Roman CYR" w:cs="Times New Roman CYR"/>
          <w:bCs/>
          <w:sz w:val="24"/>
          <w:szCs w:val="24"/>
        </w:rPr>
        <w:t>Ценит национальный язык как достояние и богатство народа.</w:t>
      </w:r>
    </w:p>
    <w:p w:rsidR="0012170A" w:rsidRPr="00ED49D2" w:rsidRDefault="0012170A" w:rsidP="004A0B85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ED49D2">
        <w:rPr>
          <w:rFonts w:ascii="Times New Roman CYR" w:hAnsi="Times New Roman CYR" w:cs="Times New Roman CYR"/>
          <w:bCs/>
          <w:sz w:val="24"/>
          <w:szCs w:val="24"/>
        </w:rPr>
        <w:t>Проявляет уважение, любовь, бережное отношение к родному краю.</w:t>
      </w:r>
    </w:p>
    <w:p w:rsidR="0012170A" w:rsidRPr="00ED49D2" w:rsidRDefault="0012170A" w:rsidP="004A0B85">
      <w:pPr>
        <w:spacing w:after="0" w:line="240" w:lineRule="atLeast"/>
        <w:rPr>
          <w:rFonts w:ascii="Times New Roman" w:hAnsi="Times New Roman"/>
          <w:b/>
          <w:i/>
          <w:sz w:val="24"/>
          <w:szCs w:val="24"/>
        </w:rPr>
      </w:pPr>
      <w:r w:rsidRPr="00ED49D2">
        <w:rPr>
          <w:rStyle w:val="FontStyle267"/>
          <w:rFonts w:ascii="Times New Roman" w:hAnsi="Times New Roman" w:cs="Times New Roman"/>
          <w:b/>
          <w:i/>
          <w:sz w:val="24"/>
          <w:szCs w:val="24"/>
        </w:rPr>
        <w:t xml:space="preserve">1.9. </w:t>
      </w:r>
      <w:r w:rsidRPr="00ED49D2">
        <w:rPr>
          <w:rFonts w:ascii="Times New Roman" w:hAnsi="Times New Roman"/>
          <w:b/>
          <w:i/>
          <w:sz w:val="24"/>
          <w:szCs w:val="24"/>
        </w:rPr>
        <w:t>Описание инструментария определения эффективности освоения детьми содержания рабочей учебной программы:</w:t>
      </w:r>
    </w:p>
    <w:p w:rsidR="0012170A" w:rsidRPr="00ED49D2" w:rsidRDefault="0012170A" w:rsidP="004A0B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ED49D2">
        <w:rPr>
          <w:rFonts w:ascii="Times New Roman CYR" w:hAnsi="Times New Roman CYR" w:cs="Times New Roman CYR"/>
          <w:bCs/>
          <w:sz w:val="24"/>
          <w:szCs w:val="24"/>
        </w:rPr>
        <w:t xml:space="preserve">Уровень усвоения детьми содержания рабочей учебной  программы оценивается при помощи «Программно-методическим материалам для организации занятий по коми языку как государственному в дошкольных образовательных учреждениях»  Остаповой З.В., Москвиной Т.А., Сыктывкар </w:t>
      </w:r>
      <w:smartTag w:uri="urn:schemas-microsoft-com:office:smarttags" w:element="metricconverter">
        <w:smartTagPr>
          <w:attr w:name="ProductID" w:val="2012 г"/>
        </w:smartTagPr>
        <w:r w:rsidRPr="00ED49D2">
          <w:rPr>
            <w:rFonts w:ascii="Times New Roman CYR" w:hAnsi="Times New Roman CYR" w:cs="Times New Roman CYR"/>
            <w:bCs/>
            <w:sz w:val="24"/>
            <w:szCs w:val="24"/>
          </w:rPr>
          <w:t>2012 г</w:t>
        </w:r>
      </w:smartTag>
      <w:r w:rsidRPr="00ED49D2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</w:p>
    <w:p w:rsidR="0012170A" w:rsidRPr="00ED49D2" w:rsidRDefault="0012170A" w:rsidP="004A0B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ED49D2">
        <w:rPr>
          <w:rFonts w:ascii="Times New Roman CYR" w:hAnsi="Times New Roman CYR" w:cs="Times New Roman CYR"/>
          <w:bCs/>
          <w:sz w:val="24"/>
          <w:szCs w:val="24"/>
        </w:rPr>
        <w:t>Диагностика проводится 2 раза в год: в начале – контрольная, в конце – итоговая.</w:t>
      </w:r>
    </w:p>
    <w:p w:rsidR="0012170A" w:rsidRPr="00ED49D2" w:rsidRDefault="0012170A" w:rsidP="004A0B85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D49D2">
        <w:rPr>
          <w:rFonts w:ascii="Times New Roman" w:hAnsi="Times New Roman"/>
          <w:b/>
          <w:sz w:val="24"/>
          <w:szCs w:val="24"/>
        </w:rPr>
        <w:t>2. Учебно-тематический план</w:t>
      </w:r>
    </w:p>
    <w:tbl>
      <w:tblPr>
        <w:tblpPr w:leftFromText="180" w:rightFromText="180" w:vertAnchor="text" w:horzAnchor="margin" w:tblpXSpec="center" w:tblpY="151"/>
        <w:tblW w:w="10031" w:type="dxa"/>
        <w:tblLayout w:type="fixed"/>
        <w:tblLook w:val="00A0"/>
      </w:tblPr>
      <w:tblGrid>
        <w:gridCol w:w="3794"/>
        <w:gridCol w:w="1984"/>
        <w:gridCol w:w="1985"/>
        <w:gridCol w:w="2268"/>
      </w:tblGrid>
      <w:tr w:rsidR="0012170A" w:rsidRPr="00A81678" w:rsidTr="00B00988">
        <w:tc>
          <w:tcPr>
            <w:tcW w:w="100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i/>
                <w:sz w:val="24"/>
                <w:szCs w:val="24"/>
              </w:rPr>
            </w:pPr>
            <w:r w:rsidRPr="00A81678">
              <w:rPr>
                <w:rFonts w:ascii="Times New Roman CYR" w:hAnsi="Times New Roman CYR" w:cs="Times New Roman CYR"/>
                <w:b/>
                <w:i/>
                <w:sz w:val="24"/>
                <w:szCs w:val="24"/>
              </w:rPr>
              <w:t>Обучение коми языку</w:t>
            </w:r>
          </w:p>
        </w:tc>
      </w:tr>
      <w:tr w:rsidR="0012170A" w:rsidRPr="00A81678" w:rsidTr="00B00988">
        <w:trPr>
          <w:trHeight w:val="1310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32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32"/>
              </w:rPr>
              <w:t>Группа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32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32"/>
              </w:rPr>
              <w:t>Кол-во занятий в неделю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32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32"/>
              </w:rPr>
              <w:t>Общее кол-во занятий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32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32"/>
              </w:rPr>
              <w:t>Максимальный допустимый объём образовательной нагрузки в год (в мин.)</w:t>
            </w:r>
          </w:p>
        </w:tc>
      </w:tr>
      <w:tr w:rsidR="0012170A" w:rsidRPr="00A81678" w:rsidTr="00B00988">
        <w:trPr>
          <w:trHeight w:val="395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678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6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678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1678">
              <w:rPr>
                <w:rFonts w:ascii="Times New Roman" w:hAnsi="Times New Roman"/>
                <w:sz w:val="24"/>
                <w:szCs w:val="24"/>
              </w:rPr>
              <w:t xml:space="preserve">     1440 мин.     </w:t>
            </w:r>
          </w:p>
        </w:tc>
      </w:tr>
      <w:tr w:rsidR="0012170A" w:rsidRPr="00A81678" w:rsidTr="00B00988"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24"/>
              </w:rPr>
              <w:t>Старшая группа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24"/>
              </w:rPr>
              <w:t>72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24"/>
              </w:rPr>
              <w:t>1800 мин.</w:t>
            </w:r>
          </w:p>
        </w:tc>
      </w:tr>
      <w:tr w:rsidR="0012170A" w:rsidRPr="00A81678" w:rsidTr="00B00988"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24"/>
              </w:rPr>
              <w:t>72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81678">
              <w:rPr>
                <w:rFonts w:ascii="Times New Roman CYR" w:hAnsi="Times New Roman CYR" w:cs="Times New Roman CYR"/>
                <w:sz w:val="24"/>
                <w:szCs w:val="24"/>
              </w:rPr>
              <w:t>2160 мин.</w:t>
            </w:r>
          </w:p>
        </w:tc>
      </w:tr>
      <w:tr w:rsidR="0012170A" w:rsidRPr="00A81678" w:rsidTr="00B00988">
        <w:trPr>
          <w:trHeight w:val="1697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tabs>
                <w:tab w:val="left" w:pos="2340"/>
              </w:tabs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1678">
              <w:rPr>
                <w:rFonts w:ascii="Times New Roman" w:hAnsi="Times New Roman"/>
                <w:b/>
                <w:i/>
                <w:sz w:val="24"/>
                <w:szCs w:val="24"/>
              </w:rPr>
              <w:t>Другие формы работы с детьми:</w:t>
            </w:r>
          </w:p>
          <w:p w:rsidR="0012170A" w:rsidRPr="00A81678" w:rsidRDefault="0012170A" w:rsidP="00B00988">
            <w:pPr>
              <w:tabs>
                <w:tab w:val="left" w:pos="2340"/>
              </w:tabs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70A" w:rsidRPr="00A81678" w:rsidRDefault="0012170A" w:rsidP="00B00988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678">
              <w:rPr>
                <w:rFonts w:ascii="Times New Roman" w:hAnsi="Times New Roman"/>
                <w:sz w:val="24"/>
                <w:szCs w:val="24"/>
              </w:rPr>
              <w:t>- индивидуальная работа;</w:t>
            </w:r>
          </w:p>
          <w:p w:rsidR="0012170A" w:rsidRPr="00A81678" w:rsidRDefault="0012170A" w:rsidP="00B00988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678">
              <w:rPr>
                <w:rFonts w:ascii="Times New Roman" w:hAnsi="Times New Roman"/>
                <w:sz w:val="24"/>
                <w:szCs w:val="24"/>
              </w:rPr>
              <w:t>- самостоятельная коммуникативная, продуктивная  деятельность;</w:t>
            </w:r>
          </w:p>
          <w:p w:rsidR="0012170A" w:rsidRPr="00A81678" w:rsidRDefault="0012170A" w:rsidP="00B00988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678">
              <w:rPr>
                <w:rFonts w:ascii="Times New Roman" w:hAnsi="Times New Roman"/>
                <w:sz w:val="24"/>
                <w:szCs w:val="24"/>
              </w:rPr>
              <w:t>- посещение музеев, выставок;</w:t>
            </w:r>
          </w:p>
          <w:p w:rsidR="0012170A" w:rsidRPr="00A81678" w:rsidRDefault="0012170A" w:rsidP="00B00988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678">
              <w:rPr>
                <w:rFonts w:ascii="Times New Roman" w:hAnsi="Times New Roman"/>
                <w:sz w:val="24"/>
                <w:szCs w:val="24"/>
              </w:rPr>
              <w:t>- праздники и развлечения;</w:t>
            </w:r>
          </w:p>
          <w:p w:rsidR="0012170A" w:rsidRPr="00A81678" w:rsidRDefault="0012170A" w:rsidP="00B00988">
            <w:pPr>
              <w:tabs>
                <w:tab w:val="left" w:pos="2340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678">
              <w:rPr>
                <w:rFonts w:ascii="Times New Roman" w:hAnsi="Times New Roman"/>
                <w:sz w:val="24"/>
                <w:szCs w:val="24"/>
              </w:rPr>
              <w:t>и прочее.</w:t>
            </w:r>
          </w:p>
        </w:tc>
      </w:tr>
    </w:tbl>
    <w:p w:rsidR="0012170A" w:rsidRDefault="0012170A" w:rsidP="004A0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32"/>
          <w:szCs w:val="32"/>
        </w:rPr>
      </w:pPr>
    </w:p>
    <w:p w:rsidR="0012170A" w:rsidRPr="00EF74D1" w:rsidRDefault="0012170A" w:rsidP="004A0B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70A" w:rsidRPr="007F042F" w:rsidRDefault="0012170A" w:rsidP="004A0B85">
      <w:pPr>
        <w:pStyle w:val="NoSpacing"/>
        <w:ind w:firstLine="709"/>
        <w:rPr>
          <w:rFonts w:ascii="Times New Roman" w:hAnsi="Times New Roman"/>
          <w:sz w:val="24"/>
          <w:szCs w:val="24"/>
          <w:lang w:val="ru-RU"/>
        </w:rPr>
      </w:pPr>
      <w:r w:rsidRPr="007F042F">
        <w:rPr>
          <w:rFonts w:ascii="Times New Roman" w:hAnsi="Times New Roman"/>
          <w:sz w:val="24"/>
          <w:szCs w:val="24"/>
          <w:lang w:val="ru-RU"/>
        </w:rPr>
        <w:t xml:space="preserve">Осуществление данной рабочей программы происходит в тесной взаимосвязи с родителями воспитанников ДОО.  </w:t>
      </w:r>
    </w:p>
    <w:p w:rsidR="0012170A" w:rsidRDefault="0012170A" w:rsidP="004A0B85">
      <w:pPr>
        <w:pStyle w:val="NoSpacing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170A" w:rsidRDefault="0012170A" w:rsidP="004A0B85">
      <w:pPr>
        <w:pStyle w:val="NoSpacing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170A" w:rsidRDefault="0012170A" w:rsidP="004A0B85">
      <w:pPr>
        <w:pStyle w:val="NoSpacing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170A" w:rsidRDefault="0012170A" w:rsidP="004A0B85">
      <w:pPr>
        <w:pStyle w:val="NoSpacing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170A" w:rsidRDefault="0012170A" w:rsidP="004A0B85">
      <w:pPr>
        <w:pStyle w:val="NoSpacing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170A" w:rsidRDefault="0012170A" w:rsidP="004A0B85">
      <w:pPr>
        <w:pStyle w:val="NoSpacing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170A" w:rsidRDefault="0012170A" w:rsidP="004A0B85">
      <w:pPr>
        <w:pStyle w:val="NoSpacing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170A" w:rsidRPr="009576C2" w:rsidRDefault="0012170A" w:rsidP="004A0B85">
      <w:p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576C2">
        <w:rPr>
          <w:rFonts w:ascii="Times New Roman" w:hAnsi="Times New Roman"/>
          <w:b/>
          <w:sz w:val="28"/>
          <w:szCs w:val="28"/>
        </w:rPr>
        <w:t>3. Содержание Рабочей программы.</w:t>
      </w:r>
    </w:p>
    <w:tbl>
      <w:tblPr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3"/>
        <w:gridCol w:w="2528"/>
        <w:gridCol w:w="7409"/>
      </w:tblGrid>
      <w:tr w:rsidR="0012170A" w:rsidRPr="00A81678" w:rsidTr="00A81678">
        <w:trPr>
          <w:jc w:val="center"/>
        </w:trPr>
        <w:tc>
          <w:tcPr>
            <w:tcW w:w="10490" w:type="dxa"/>
            <w:gridSpan w:val="3"/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Средняя группа (4 – 5лет).</w:t>
            </w:r>
          </w:p>
        </w:tc>
      </w:tr>
      <w:tr w:rsidR="0012170A" w:rsidRPr="00A81678" w:rsidTr="00A81678">
        <w:trPr>
          <w:cantSplit/>
          <w:trHeight w:val="376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37" w:type="dxa"/>
            <w:gridSpan w:val="2"/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сентября – тема «Как я провёл лето»</w:t>
            </w:r>
          </w:p>
        </w:tc>
      </w:tr>
      <w:tr w:rsidR="0012170A" w:rsidRPr="00A81678" w:rsidTr="00A81678">
        <w:trPr>
          <w:cantSplit/>
          <w:trHeight w:val="324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Тема занятия </w:t>
            </w:r>
          </w:p>
        </w:tc>
        <w:tc>
          <w:tcPr>
            <w:tcW w:w="7409" w:type="dxa"/>
            <w:tcBorders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задачи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 «Знакомство с коми языком»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коми персонажами: Настук, Илля. Рассказ о Республике Коми, о людях их национальностях, о  языке народа коми.Вызвать интерес к коми языку и желание учиться разговаривать  по коми.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Пассивный словарь: челядь, акань.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 «Приветствие»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представлений детей о Коми Республике; людях, живущих на этой земле, о языках.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словарь детей слова привятствия: «Видза олан», «Бур асыв».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понимать слова прощания на коми языке (Дозавтра-аскиӧдз).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 вести диалог о знакомстве по конструкциям: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тэ?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Ме + имя.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Тэ нывка али зонка?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Ме нывка (зонка).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 ритуала прощания на коми языке. (Аддзысьлытӧдз).</w:t>
            </w:r>
          </w:p>
        </w:tc>
      </w:tr>
      <w:tr w:rsidR="0012170A" w:rsidRPr="00A81678" w:rsidTr="00A81678">
        <w:trPr>
          <w:cantSplit/>
          <w:trHeight w:val="351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2-4 недели сентября - тема «Дары осени»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3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«Дикие животные»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 Вӧрса пемӧсъяс»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диалог знакомства по конструкции. (К.н. игра «Кӧкӧ»)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расширять словарь за счет введения новых слов по теме « Дикие животные»:  ош, руч, ур, кӧч, кӧин, еж.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выражать согласие или несогласие о наличии или отсутсвии животных, самостоятельно создавать вопросно-речевые конструкции:Тайӧ + ош?  Да или абу? и т.д.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ритуала прощания на коми языке.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«Дикие животные»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названий диких животных: еж, руч, ош, коч, коин, ур.; местоимений:ме ,тэ, менам, тэнад.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самостоятельно создавать вопросно-речевые конструкции: «Тэ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 Ош али кӧч? Ме  + сущ; Тайӧ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 Тайӧ+сущ»;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в правильном  произношении звука «ӧ»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Познакомить с коми народной игрой «Кекӧнач».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1-го слога и слов, обознач.  Диких животных .Упражнять в правильном  произношении звука «ӧ»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Прощание на коми языке.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олӧ йӧрын?»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«Домашние животные»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словарь детей названия домашних животных: пон, кань, мӧс, вӧв, порсь, кӧза, ыж, курӧг, петук.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вопросно-речевые консрукции: «Тайӧ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 Тайӧ+сущ.;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абу? Абу+сущ », игру «Кекӧнач».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в правильном  произношениии звука «тш».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Ритуал прощания.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«В гостях у бабушки Марпы»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домашних животных: пон, кань, мӧс, вӧв, кӧза, порсь.; понимание вопросов: Тайӧ кодi? Тайӧ пон али кӧза? Составление предложений по схеме: тайӧ+сущ.(тайӧпон, тайӧ кӧза).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звук «тш»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Ритуал прощания.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7 «Существительные во множественном числе»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диких и домашних животных: кань, пон, вӧв, мӧс….; ош, руч, кӧин, 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словарь детей названия животных во множественном числе: каньяс, понъяс, вӧвъяс, ..; кӧинъяс, ошъяс, ручьяс…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Занятие№ 8 «Детеныши».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названий детенышей  домашних и диких животных.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вопросом «Кодлӧн?»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 самостоятельно создавать вопросно-речевые конструкции: «Код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тайӧ? Тайӧ+назв.детён ;» «Кодлӧн +назв. детён + назв.живот 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Прощание.</w:t>
            </w:r>
          </w:p>
        </w:tc>
      </w:tr>
      <w:tr w:rsidR="0012170A" w:rsidRPr="00A81678" w:rsidTr="00A81678">
        <w:trPr>
          <w:cantSplit/>
          <w:trHeight w:val="36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октября - тема «Мы об осени поем!»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9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«В  осеннем лесу»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словарь детей слова: тшак, вотöс, кор, турун; прилагательные, обозначающие цвета: гӧрд, лӧз, турунвиж, кольквиж, еджыд, сьӧд.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 понимать и задавать вопросы: «Мый тайӧ? ; Кутшӧм рӧма?»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составлять речевые конструкции.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Прощание.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10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«Закрепление знакомой лексики.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слова: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;прилагательные ,обозначающие цвета: гöрд, лöз, турунвиж…; существительные: тшак, кор, вот</w:t>
            </w:r>
            <w:r w:rsidRPr="00A8167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A81678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>
              <w:pict>
                <v:shape id="_x0000_i1026" type="#_x0000_t75" style="width:16.5pt;height:14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A0B85&quot;/&gt;&lt;wsp:rsid wsp:val=&quot;00186658&quot;/&gt;&lt;wsp:rsid wsp:val=&quot;002B2F0A&quot;/&gt;&lt;wsp:rsid wsp:val=&quot;00337BA1&quot;/&gt;&lt;wsp:rsid wsp:val=&quot;00342348&quot;/&gt;&lt;wsp:rsid wsp:val=&quot;004A0B85&quot;/&gt;&lt;wsp:rsid wsp:val=&quot;0056680E&quot;/&gt;&lt;wsp:rsid wsp:val=&quot;005A1269&quot;/&gt;&lt;wsp:rsid wsp:val=&quot;007049FE&quot;/&gt;&lt;wsp:rsid wsp:val=&quot;007A00CB&quot;/&gt;&lt;wsp:rsid wsp:val=&quot;008C2108&quot;/&gt;&lt;wsp:rsid wsp:val=&quot;008E4773&quot;/&gt;&lt;wsp:rsid wsp:val=&quot;00A81678&quot;/&gt;&lt;wsp:rsid wsp:val=&quot;00AB0816&quot;/&gt;&lt;wsp:rsid wsp:val=&quot;00AC5FBC&quot;/&gt;&lt;wsp:rsid wsp:val=&quot;00D027D1&quot;/&gt;&lt;wsp:rsid wsp:val=&quot;00D040DE&quot;/&gt;&lt;wsp:rsid wsp:val=&quot;00E03ECC&quot;/&gt;&lt;wsp:rsid wsp:val=&quot;00EF5089&quot;/&gt;&lt;/wsp:rsids&gt;&lt;/w:docPr&gt;&lt;w:body&gt;&lt;w:p wsp:rsidR=&quot;00000000&quot; wsp:rsidRDefault=&quot;0056680E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Г¶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6" o:title="" chromakey="white"/>
                </v:shape>
              </w:pict>
            </w:r>
            <w:r w:rsidRPr="00A81678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A8167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pict>
                <v:shape id="_x0000_i1027" type="#_x0000_t75" style="width:16.5pt;height:14.2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4A0B85&quot;/&gt;&lt;wsp:rsid wsp:val=&quot;00186658&quot;/&gt;&lt;wsp:rsid wsp:val=&quot;002B2F0A&quot;/&gt;&lt;wsp:rsid wsp:val=&quot;00337BA1&quot;/&gt;&lt;wsp:rsid wsp:val=&quot;00342348&quot;/&gt;&lt;wsp:rsid wsp:val=&quot;004A0B85&quot;/&gt;&lt;wsp:rsid wsp:val=&quot;0056680E&quot;/&gt;&lt;wsp:rsid wsp:val=&quot;005A1269&quot;/&gt;&lt;wsp:rsid wsp:val=&quot;007049FE&quot;/&gt;&lt;wsp:rsid wsp:val=&quot;007A00CB&quot;/&gt;&lt;wsp:rsid wsp:val=&quot;008C2108&quot;/&gt;&lt;wsp:rsid wsp:val=&quot;008E4773&quot;/&gt;&lt;wsp:rsid wsp:val=&quot;00A81678&quot;/&gt;&lt;wsp:rsid wsp:val=&quot;00AB0816&quot;/&gt;&lt;wsp:rsid wsp:val=&quot;00AC5FBC&quot;/&gt;&lt;wsp:rsid wsp:val=&quot;00D027D1&quot;/&gt;&lt;wsp:rsid wsp:val=&quot;00D040DE&quot;/&gt;&lt;wsp:rsid wsp:val=&quot;00E03ECC&quot;/&gt;&lt;wsp:rsid wsp:val=&quot;00EF5089&quot;/&gt;&lt;/wsp:rsids&gt;&lt;/w:docPr&gt;&lt;w:body&gt;&lt;w:p wsp:rsidR=&quot;00000000&quot; wsp:rsidRDefault=&quot;0056680E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Г¶С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6" o:title="" chromakey="white"/>
                </v:shape>
              </w:pict>
            </w:r>
            <w:r w:rsidRPr="00A81678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первого слога прилагательных, обзначающих  цвет.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Прощание.</w:t>
            </w:r>
          </w:p>
        </w:tc>
      </w:tr>
      <w:tr w:rsidR="0012170A" w:rsidRPr="00A81678" w:rsidTr="00A81678">
        <w:trPr>
          <w:cantSplit/>
          <w:trHeight w:val="313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2, 3 неделя октября - тема «Из чего что сделано?»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11 «Игрушки»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«Чачаяс»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Знакомство с названиями игрушек: акань, машина, зыр, мач.Введение прилагательных: ыджыд, ичöт.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детей создавать вопросно – речеые конструкции.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«ö»</w:t>
            </w:r>
          </w:p>
        </w:tc>
      </w:tr>
      <w:tr w:rsidR="0012170A" w:rsidRPr="00A81678" w:rsidTr="00A81678">
        <w:trPr>
          <w:cantSplit/>
          <w:trHeight w:val="1678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12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«К. н. и «Кекӧнач»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прилагательных: мича, бур, важ, выль. Закрепить названия игрушек: Чача (яс), мач, акань…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детей строить вопросно-речевые конструкции: «Кутшӧм чача?»  менам+прил+сущ.»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текст игры  «Кекӧнач.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Ритуал прощания.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Октябрь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13 «Заводные игрушки»»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 детей с глаголами повелительного наклонения: пуксьöй, чеччöй, мунöй, котöртöй.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знакомую лексику по теме «Животные».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«ö».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14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«В цирке»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словарь детей глаголы повел.  наклон: мыссьöй, видзöдöй, кывзöй, узьöй; закрепить глаголы: пуксьöй, мунöй, чеччöй, котöртöй,…; назв. дом. животных: кань, пон, мöс, вöв,ыж, кöза.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Активизировать слово благодарности: аттьö.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Прощание.</w:t>
            </w:r>
          </w:p>
        </w:tc>
      </w:tr>
      <w:tr w:rsidR="0012170A" w:rsidRPr="00A81678" w:rsidTr="00A81678">
        <w:trPr>
          <w:cantSplit/>
          <w:trHeight w:val="302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октября – тема «В мире друзей!»</w:t>
            </w:r>
          </w:p>
        </w:tc>
      </w:tr>
      <w:tr w:rsidR="0012170A" w:rsidRPr="00A81678" w:rsidTr="00A81678">
        <w:trPr>
          <w:cantSplit/>
          <w:trHeight w:val="491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15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«В гостях у Веселого язычка»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со звуками «дж» и «дз». Закрепить звуки  «тш» и  «ӧ», прилагат.: ыджыд, ичӧт, выль, важ. Пополнить пассивный словарь новыми словами.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Ритуал прощания.</w:t>
            </w:r>
          </w:p>
        </w:tc>
      </w:tr>
      <w:tr w:rsidR="0012170A" w:rsidRPr="00A81678" w:rsidTr="00A81678">
        <w:trPr>
          <w:cantSplit/>
          <w:trHeight w:val="1692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16 Путешествие на остров «Путаница»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вопросом «Кӧн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?»Со словами «тан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домашних и диких животных: руч, кӧч, ош,..; кань, пон, мӧс,...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Научить понимать команды: « Сувтӧй! Локтӧй татчӧ! Пуксьӧй!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«ӧ».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Прощание</w:t>
            </w:r>
          </w:p>
        </w:tc>
      </w:tr>
      <w:tr w:rsidR="0012170A" w:rsidRPr="00A81678" w:rsidTr="00A81678">
        <w:trPr>
          <w:cantSplit/>
          <w:trHeight w:val="354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1, 2 неделя ноября – тема «Моя семья»</w:t>
            </w:r>
          </w:p>
        </w:tc>
      </w:tr>
      <w:tr w:rsidR="0012170A" w:rsidRPr="00A81678" w:rsidTr="00A81678">
        <w:trPr>
          <w:cantSplit/>
          <w:trHeight w:val="2186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«Семья»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Расширить словарь детей за счет введения новых существ, обознач. членов семьи: мам, бать, чой, вок, пӧль,пӧчь. Закрепить местоим: менам, тэнад.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вести диалог: « - Маша,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тэнад эм?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- Менам эм+ назв. члена семьи 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вопр. реч. конструкцию: «код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тайӧ? Тайӧ+ назв. члена семьи».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«ӧ».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18 Пальчиковая игра «Семья»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пальчиковой игрой. Введение новых слов:кага, ныв, пи.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членов семьи:  мам, бать…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прилаг: мел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мусса, пӧрысь…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первого слога и слов названий членов семьи</w:t>
            </w:r>
          </w:p>
        </w:tc>
      </w:tr>
      <w:tr w:rsidR="0012170A" w:rsidRPr="00A81678" w:rsidTr="00A81678">
        <w:trPr>
          <w:cantSplit/>
          <w:trHeight w:val="1613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19, 20 «Менам мамӧ»   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прилагательных : дона, шань.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текстом песни «Менам мамӧ»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членов семьи.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детей строить впросно-речевые конструкции: «Кутшӧм тэнад + член  семьи»; «Менам+ прил + член семьи».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Ритуал прощания.</w:t>
            </w:r>
          </w:p>
        </w:tc>
      </w:tr>
      <w:tr w:rsidR="0012170A" w:rsidRPr="00A81678" w:rsidTr="00A81678">
        <w:trPr>
          <w:cantSplit/>
          <w:trHeight w:val="402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3 неделя ноября – тема « Неделя коми республики»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21 «Животные и растения Республики  Коми»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Показ слайд – шоу.</w:t>
            </w:r>
          </w:p>
        </w:tc>
      </w:tr>
      <w:tr w:rsidR="0012170A" w:rsidRPr="00A81678" w:rsidTr="00A81678">
        <w:trPr>
          <w:cantSplit/>
          <w:trHeight w:val="973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22 «Вотӧсъяс»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Показ слайд – шоу. Расширить словарь детей за счет введения новых слов: пув, турипув, мырпом, чӧд.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 прилагательных,  обозначающих цвет: гӧрд, лӧз, турунвиж…</w:t>
            </w:r>
          </w:p>
        </w:tc>
      </w:tr>
      <w:tr w:rsidR="0012170A" w:rsidRPr="00A81678" w:rsidTr="00A81678">
        <w:trPr>
          <w:cantSplit/>
          <w:trHeight w:val="281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Декабрь</w:t>
            </w:r>
          </w:p>
        </w:tc>
        <w:tc>
          <w:tcPr>
            <w:tcW w:w="99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ноября - тема «Мама всякая нужна»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23 Действия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название  членов семьи, животных.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глаголы в настоящего времени: мунӧ, котӧртӧ, чеччалӧ, пукалӧ…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составлять вопросно – речевые конструкции: « Мыйвӧчӧ + сущ, сущ+глагол настоящего времени.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«ӧ».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24 Знакомство со звуком «дж»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звуком «дж».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прилаг.: ыджыд, ичӧт, бур, мича, мисьтӧм, лек. Составление предложений: тайо+прил +сущ.(тайӧ ыджыд пон).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Пополнить пассивный словарь новыми словами.</w:t>
            </w:r>
          </w:p>
        </w:tc>
      </w:tr>
      <w:tr w:rsidR="0012170A" w:rsidRPr="00A81678" w:rsidTr="00A81678">
        <w:trPr>
          <w:cantSplit/>
          <w:trHeight w:val="417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декабря – тема «Неделя здоровья»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25 «Спорт»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 расширять словарь за счёт введения глаголов повелительного наклонения.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выражать просьбу кому –либо.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№26 «Öдйö – ньöжйö»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Закркпить глаголы повелительного наклонения: сувтöй, мунöй, кывзöй, видзöдöй.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понимать слова: öдйö, ньöжйö.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«ö».</w:t>
            </w:r>
          </w:p>
        </w:tc>
      </w:tr>
      <w:tr w:rsidR="0012170A" w:rsidRPr="00A81678" w:rsidTr="00A81678">
        <w:trPr>
          <w:cantSplit/>
          <w:trHeight w:val="413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2 -4 недели декабря – тема «Новый год»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27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«Мичмӧдам коз»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пассивный словарь детей слова: коз, пу.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прилагательные, обозначающие цвета; лӧз, гӧрд…;ыджыд , ичӧт, мича…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текстом песни: «Козйöй, козйöй, мый сулалан..»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28 «Дом»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расширять словарь  новыми словами: керка, жыр(вежӧс), вевт, ӧдзӧс, ӧшинь.Введение прилаг: векньыд, паськыд; закрепление прилаг: ыджыд, ичӧт.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«дз».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29 «Мебель»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пызан, улӧс,  джадж…;числит: ӧти, кык, уна.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числит: выль, важ, мича,бур.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Продолжать  учитьстроить вопросно – речевые – конструкции: «Кымын +сущ?  Числ + сущ; Кутшӧм + сущ? 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«ӧ»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30 «Экскурсия в  музей»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Закрепить слова, обозначающих  мебель: улӧс, пызан, джадж, диван.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пассивный словарь за счет слов, обозначающих  утварь.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«дж» (Заучивание чистоговорки) стр: 79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31,32 «Послеслоги»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послеслогами: Вылын, улын, дорын, сайын.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лексику по пройденным темам.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строить вопросно – речевые конструкции: «Мый тайӧ? Тайӧ + сущ»; «Кӧн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+ сущ?  Сущ .+ послеслог» 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звуки «о» и «ӧ».</w:t>
            </w:r>
          </w:p>
        </w:tc>
      </w:tr>
      <w:tr w:rsidR="0012170A" w:rsidRPr="00A81678" w:rsidTr="00A81678">
        <w:trPr>
          <w:cantSplit/>
          <w:trHeight w:val="330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 - тема «Зима»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33 «Птицы»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словарь  детей, за счет введения новых существительных: рака, катша, пыстай, пышкай, дзодзӧг.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прилаг: Ыджыд, ичӧт.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первых слогов и слов, обознач. названия птиц</w:t>
            </w:r>
          </w:p>
        </w:tc>
      </w:tr>
      <w:tr w:rsidR="0012170A" w:rsidRPr="00A81678" w:rsidTr="00A81678">
        <w:trPr>
          <w:cantSplit/>
          <w:trHeight w:val="614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34 «Пышкай»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диких животных и птиц.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к.н. и «Пышкай».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35 «Детеныши диких животных»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названиями детенышей диких животных: кӧчпи, кӧинпи, ручпи, ежпи, ошпи, урпи. Закрепление названий диких животных:кӧч, руч..; прилагательные:ыджыд, ичӧт, бур; числительные: ӧтик, кык, уна.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вопросно – речевые конструкции: «Тайӧ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  Тайо ошпи али урпи?» «Бур али  лек  кӧчпи?». Составление предложений: «Тайӧежпи,  тайӧ бур кӧч».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1-х слогов и слов, обозначающих животных и их детенышей.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36 «Действия»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глаголами повелительного наклонения: босьт (ӧй), пукты (ӧй).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другие глаголы повелительного наклонения; названия игрушек, членов семьи.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детей понимать просьбы: « Саша, босьт мач»;  « Пӧч, пукты ведра»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 «ӧ».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37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Чей?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вопросом «Кодлӧн?2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членов семьи, животных; местоимение: менам.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детей составлять вопросно – речевые конструкции: «Кодлӧн тайӧ + сущ.? – Тайӧ менам + сущ.»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38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«Паравозыд менам ён…»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лексику по теме «Кодл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ӧн?»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со стихотворением: «Паровозыд  менам ён..».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Отработать звук «ӧ». </w:t>
            </w:r>
          </w:p>
        </w:tc>
      </w:tr>
      <w:tr w:rsidR="0012170A" w:rsidRPr="00A81678" w:rsidTr="00A81678">
        <w:trPr>
          <w:cantSplit/>
          <w:trHeight w:val="459"/>
          <w:jc w:val="center"/>
        </w:trPr>
        <w:tc>
          <w:tcPr>
            <w:tcW w:w="553" w:type="dxa"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39 «Рӧмъяс»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лексику по теме: «Рӧмъяс»</w:t>
            </w:r>
          </w:p>
        </w:tc>
      </w:tr>
      <w:tr w:rsidR="0012170A" w:rsidRPr="00A81678" w:rsidTr="00A81678">
        <w:trPr>
          <w:cantSplit/>
          <w:trHeight w:val="216"/>
          <w:jc w:val="center"/>
        </w:trPr>
        <w:tc>
          <w:tcPr>
            <w:tcW w:w="553" w:type="dxa"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40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аффрикативы «дж», «дз», тш».</w:t>
            </w:r>
          </w:p>
        </w:tc>
      </w:tr>
      <w:tr w:rsidR="0012170A" w:rsidRPr="00A81678" w:rsidTr="00A81678">
        <w:trPr>
          <w:cantSplit/>
          <w:trHeight w:val="311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– 2 недели февраля - тема «Железная дорога»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 41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«Сёян –юан»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Продолжать расширять словарь за счёт введения новых слов, обозначающих  продукты питания: нянь, сов, йӧв, рок, кампет, шыд.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Закрепить слова: да, абу.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Закрепить названия членов семьи: мам, бать, пӧч…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«тш».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42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«Глаголы настоящего времени: сёя, юа»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Ввести названия напитков на коми языке: тшай, йӧв, морс.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продуктов: нянь, кампет, сов, шыд, рок…; членов семьи: мам, бать, пӧч, пӧль.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Ввести глаголы настоящего  времени: сёя, юа. Отработать звук «ӧ»   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43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«Вокзал коми слов»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Закрепить лексику по пройденным темам,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находить  общий признак предмета и по нему объеденить предмет в одну группу.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44 «Разноцветный поезд» Закрепление цветов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Упражнение в рименении грамматических форм сущ. + прил., обозначающее цвет</w:t>
            </w:r>
          </w:p>
        </w:tc>
      </w:tr>
      <w:tr w:rsidR="0012170A" w:rsidRPr="00A81678" w:rsidTr="00A81678">
        <w:trPr>
          <w:cantSplit/>
          <w:trHeight w:val="41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неделя февраля - тема «День защитников Отечества»</w:t>
            </w:r>
          </w:p>
        </w:tc>
      </w:tr>
      <w:tr w:rsidR="0012170A" w:rsidRPr="00A81678" w:rsidTr="00A81678">
        <w:trPr>
          <w:cantSplit/>
          <w:trHeight w:val="1500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45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 Мы считаем до пяти!»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Научить  детей считать до 5.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местоимения: менам, тэнад; названия домашних и диких  животных, предметов мебели. Продолжать учить составлять вопросно – речевые конструкции:  « Мый тэнад?  «Менам +  Числит. + сущ »; (Менам куим кань).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</w:t>
            </w:r>
          </w:p>
          <w:p w:rsidR="0012170A" w:rsidRPr="00A81678" w:rsidRDefault="0012170A" w:rsidP="00A8167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«Посуда»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раширять счловарь за счет ведения новых слов, по теме посуда: пурт, пань, вилки, тасьт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чашка, тшайник.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цвета, счет до 5.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 учить понимать вопросы на коми языке и отвечать на них: «Мый тайӧ? Кутшӧм рӧма?  Кымын?»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1- ых слогов и слов, обознач. посуду.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звуков «ч» и «тш».</w:t>
            </w:r>
          </w:p>
        </w:tc>
      </w:tr>
      <w:tr w:rsidR="0012170A" w:rsidRPr="00A81678" w:rsidTr="00A81678">
        <w:trPr>
          <w:cantSplit/>
          <w:trHeight w:val="303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февраля – 1 неделя марта –тема « Женский праздник»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47 «Закрепление глаголов повелительного и настоящего времени 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глаголы повелительного наклонения: сей, ю, пукты, босьт; Пополнить пассивный словарь новыми словами.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домашних и диких животных, членов семьи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48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«Моем посуду»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слова : пурт, пань, вилки, тасьт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чашка, чайник(тшайник) …    Знакомство со словами: дар, рач. Понимание вопросов: "Тайо мый?" "Тан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мый?» «Сэн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мый?».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словосочетаний: числит.+сущ.(кык вилки); прил.+сущ.(гӧрд чашка).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Отработка звука «дз», «тш».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Отработка 1-х слогов и слов, обозначающих посуду. 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49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«Части тела»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Знакомство со словами, обозначающих  части тела: юр. юрси, ки(кияс), син(синъяс), пель(пельяс), ныр, вом.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слова: эм,абу.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«Тэнад эм + назв. части тела», "Тайӧ юр али юрси?", "Тайӧ мый?" Составление предложений: «тайо+сущ.(тайо юр).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звуков "с" и "сь.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50 «Знакомство со стихотворением В. Савина» «Мыссигӧн»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со стихотворением В. Савина "Мыссигӧн".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Закрепление слов: чужӧм, юр, юрси, син(ъяс)..; числит : öтик, кык…Познакомить стекстом  стихотворения: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«Мыссигöн»</w:t>
            </w:r>
          </w:p>
        </w:tc>
      </w:tr>
      <w:tr w:rsidR="0012170A" w:rsidRPr="00A81678" w:rsidTr="00A81678">
        <w:trPr>
          <w:cantSplit/>
          <w:trHeight w:val="296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2 – 3 недели марта – тема « Сказка каждый день»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51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«Коми народная сказка»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понятием «Коми народная сказка».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воображение, речь, внимание.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героями коми сказок.Продолжать знакомить с коми народным фольклором на примере сказки «Руч да кӧч».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52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«Кто в теремке живёт?»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 знакомыхсуществительных в ходе дидактических игр.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53 «Дидактическая игра «Разноцветные сказки»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знакомых прилагательных в ходе словесных игр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54Дидактическая игра «Сказочные герои»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знакомых глаголов в ходе дидактических и хороводных  игр.</w:t>
            </w:r>
          </w:p>
        </w:tc>
      </w:tr>
      <w:tr w:rsidR="0012170A" w:rsidRPr="00A81678" w:rsidTr="00A81678">
        <w:trPr>
          <w:cantSplit/>
          <w:trHeight w:val="406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марта - тема « Поиграем в сказку! 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55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знакомить с коми народным фольклором на примере сказки «Руч да кöч.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высказываться по содержанию сказки.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диких животных.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56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«Закрепление потешки «Ваӧй…»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Вести в словарь детей новые слова: туша, голя, мышку, чужӧм, морӧс.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лексики  по теме:»Лицо» (юр, юрси, ныр..)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Понимание вопросов: "Тайӧ 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?»,  «Тайӧ  мый?", "Тэнад эм?", "Кӧн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тэнад ки?". Составление предложений: тайо+сущ.( Да али  Абу).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потешкой «Ваöй, ваöй…»</w:t>
            </w:r>
          </w:p>
        </w:tc>
      </w:tr>
      <w:tr w:rsidR="0012170A" w:rsidRPr="00A81678" w:rsidTr="00A81678">
        <w:trPr>
          <w:cantSplit/>
          <w:trHeight w:val="397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1 неделя апреля - тема «О космосе»</w:t>
            </w:r>
          </w:p>
        </w:tc>
      </w:tr>
      <w:tr w:rsidR="0012170A" w:rsidRPr="00A81678" w:rsidTr="00A81678">
        <w:trPr>
          <w:cantSplit/>
          <w:trHeight w:val="550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Занятие № 57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«Планеты»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тему: «Действия».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58 Подвижная игра «Солнышко и дождик»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знакомой лексики и грамматических форм в ходе подвижных игр и рисования (аппликации)</w:t>
            </w:r>
          </w:p>
        </w:tc>
      </w:tr>
      <w:tr w:rsidR="0012170A" w:rsidRPr="00A81678" w:rsidTr="00A81678">
        <w:trPr>
          <w:cantSplit/>
          <w:trHeight w:val="41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2- 3 неделя апреля  – тема « Весна»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№59«Погода»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шонд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зэр, лым,кымöр.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Ввести названия  времен года: тöв, тулыс.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детей строить вопросно-речевые конструкции.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Ритуал прощания.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60 «Кор тайö овлö?»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времен года, погодных условий.Продолжать строить вопросно -  речевые конструкции.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«ö»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61 «Кöмкот»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названий предметов обуви: кöм (кöмкот), сапöг, валеги (гын сапöг), тупли; глаголов  повелит. наклонения: кöмав-кöмалöй. Учить детей понимать вопросы: "Тайö мый?", "Тайö  тупли али сапöг?".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Понимание просьб воспитателя: "Саша, кöмав сапöг (сö)", "Челядь, комалöй кöм (сö). </w:t>
            </w:r>
          </w:p>
        </w:tc>
      </w:tr>
      <w:tr w:rsidR="0012170A" w:rsidRPr="00A81678" w:rsidTr="00A81678">
        <w:trPr>
          <w:cantSplit/>
          <w:trHeight w:val="51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62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тему: «Кӧмкот».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первых слогов и слов, обозначающих  названия обуви.</w:t>
            </w:r>
          </w:p>
        </w:tc>
      </w:tr>
      <w:tr w:rsidR="0012170A" w:rsidRPr="00A81678" w:rsidTr="00A81678">
        <w:trPr>
          <w:cantSplit/>
          <w:trHeight w:val="322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апреля – тема «ПДД»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63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Заучивание потешки « Кöкö, кöкö, котöрт… 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потешкой: "Кӧкӧ,  кӧкӧ котӧрт".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Звук к речи: отработка  звука «ö»Закрепление названий обуви: сапöг, кöм,  тупли; глаголов повелительного наклонения: кöмав, кöмалöй. Познакомить с глаг.: кöмась-кöмасьöй. Понимание команд воспитателя: "Оля кöмась!", "Челядь кöмасьöй!", "Вова, кöмав валеги!", "Челядь, кöмалöй кöмкот!".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64 «Хотеть, любить»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глаголами: радейта, ог радейт.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Закрепить местоимения : ме тэ; названия игрушек: мач, акань,ведра; продуктов питания и напитков: сакар, нянь. сов..тшай, морс...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составлять вопросно – речевые конструкции : "Тэ радейтан кампет?" "Тэ он радейт акань?".( «Да, ме радейта+ сущ », « Ме ог радейт + сущ»).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«с».</w:t>
            </w:r>
          </w:p>
        </w:tc>
      </w:tr>
      <w:tr w:rsidR="0012170A" w:rsidRPr="00A81678" w:rsidTr="00A81678">
        <w:trPr>
          <w:cantSplit/>
          <w:trHeight w:val="351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мая - тема «День Победы»</w:t>
            </w:r>
          </w:p>
        </w:tc>
      </w:tr>
      <w:tr w:rsidR="0012170A" w:rsidRPr="00A81678" w:rsidTr="00A81678">
        <w:trPr>
          <w:cantSplit/>
          <w:trHeight w:val="1791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65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«Есть – нет»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 xml:space="preserve">Введение слов: абу, эм.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Введение названий детёнышей домашних животных: порсьпи, понпи, каньпи, кӧзапи, баляпи, кукань, чань.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названий домашних животных: пон, порсь, кӧза, мӧс, вӧв...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 xml:space="preserve">   Понимание вопросов: "Тэнад эм + сущ?". Составление предлож.ений: « Менам+эм (абу)+сущ ( Менам эм порсьпи.Менам абу каньпи).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Отработка звукопроизношения домашних животных.</w:t>
            </w:r>
          </w:p>
        </w:tc>
      </w:tr>
      <w:tr w:rsidR="0012170A" w:rsidRPr="00A81678" w:rsidTr="00A81678">
        <w:trPr>
          <w:cantSplit/>
          <w:trHeight w:val="566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66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«Послушный язычок»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знакомой лексики.</w:t>
            </w:r>
          </w:p>
        </w:tc>
      </w:tr>
      <w:tr w:rsidR="0012170A" w:rsidRPr="00A81678" w:rsidTr="00A81678">
        <w:trPr>
          <w:cantSplit/>
          <w:trHeight w:val="263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– 3 недели мая – тема «Строим и играем»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67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скороговоркой «Дзиръя дорын»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со скороговоркой: «Дзирья дорын дзоля чибӧ».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Звук к речи:отработка звука «дз»  в словах,  встречающихся в тексте.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слов:эм,абу; названия домашних животных и их детенышей. 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68 «Одежда»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слов,обозначающих  одежду:шапка, шарп, носки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Закрепление числительных до 5:ӧтик,кык…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словосочетаний: «числ.+сущ(ӧтик шапка, кык шарп)»;  « тайӧ+сущ»; «тан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 +сущ « (тан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шарп,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апка).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логоритмической  игрой«Тайо ки…»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Отработка звука «с» и «сь 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69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«Что я делаю, скажи 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глаголов настоящего времени:сьыла, йӧкта, чеччала.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«Тэ мый вöчан?» «Пукалан али котöртан?»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 : «Ме»+глаг. утвердительного спряжения. (ме пукала, ме сулала,ме муна).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«ö».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70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«Дом»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послеслогов: вылын, дорын, улын, пытшкын.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названий частей дома: керка, жыр, вевт...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 xml:space="preserve">Составление словосочетаний: сущ +послелог(пызан вылын, стен дорын, керка пытшкын).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Отработка звуков: «дз» и «дж».</w:t>
            </w:r>
          </w:p>
        </w:tc>
      </w:tr>
      <w:tr w:rsidR="0012170A" w:rsidRPr="00A81678" w:rsidTr="00A81678">
        <w:trPr>
          <w:cantSplit/>
          <w:trHeight w:val="304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22.05. –28.05 « Высадим рассаду цветов! 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71 «Растения»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Расширить словарь  детей за счет введения названий некоторых растений и цветов: дзоридз, турун, катша син, петшöр..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Закрепить прилагательные обозначающие  цвета: лöз, гöрд, турунвиж…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Отработать звук «тш».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72 «Градвыв пуктасъяс»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названия овощей: лук, редис, свекла, капуста, чеснок, кушман,  сёркни.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новой коми народной игрой: "Капуста".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Отработка звука "с" и "сь" в словах из текста игры.</w:t>
            </w:r>
          </w:p>
        </w:tc>
      </w:tr>
      <w:tr w:rsidR="0012170A" w:rsidRPr="00A81678" w:rsidTr="00A81678">
        <w:trPr>
          <w:cantSplit/>
          <w:trHeight w:val="326"/>
          <w:jc w:val="center"/>
        </w:trPr>
        <w:tc>
          <w:tcPr>
            <w:tcW w:w="10490" w:type="dxa"/>
            <w:gridSpan w:val="3"/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Старшая группа (5 - 6 лет)</w:t>
            </w:r>
          </w:p>
        </w:tc>
      </w:tr>
      <w:tr w:rsidR="0012170A" w:rsidRPr="00A81678" w:rsidTr="00A81678">
        <w:trPr>
          <w:cantSplit/>
          <w:trHeight w:val="307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37" w:type="dxa"/>
            <w:gridSpan w:val="2"/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сентября - тема «Путешествие в страну знаний»</w:t>
            </w:r>
          </w:p>
        </w:tc>
      </w:tr>
      <w:tr w:rsidR="0012170A" w:rsidRPr="00A81678" w:rsidTr="00A81678">
        <w:trPr>
          <w:cantSplit/>
          <w:trHeight w:val="324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Тема занятия </w:t>
            </w:r>
          </w:p>
        </w:tc>
        <w:tc>
          <w:tcPr>
            <w:tcW w:w="7409" w:type="dxa"/>
            <w:tcBorders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задачи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 «Край родной»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знакомую лексикУ (слова приветствия): бур асыв, бур лун, бур рыт, видза олан (ныд), аддзысьлытöз.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 составлять краткий рассказ о себе (по схемам).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 Существительные во множественном числе»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существительные существительные во множественном числе: кӧзаяс, понъяс, каньяс, петукъяс, мӧсъяс…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детёнышей и птенцов, домашних животных и птиц во множественном числе: кӧзапиян, каньпиян, баляпиян..; уткапиян, чипанпиян.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«ö».</w:t>
            </w:r>
          </w:p>
        </w:tc>
      </w:tr>
      <w:tr w:rsidR="0012170A" w:rsidRPr="00A81678" w:rsidTr="00A81678">
        <w:trPr>
          <w:cantSplit/>
          <w:trHeight w:val="174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2- 4 недели сентября - тема« Осень витаминная – я вырасту здоровым»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3анятие № 3 «Осень»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глаголы настоящего  времени: зэрö, шонтö, гымалö…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явлений  природы: зэр, лым, тöвру…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понимать вопросы и задавать их сверстникам: «Кутшöм поводдя? Гымалö али  зэрö?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«тш».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 «Растения»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понятий: вӧр-ва, быдмӧгъяс.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слов, обозначающих  явлений природы: му, ю, шор, вӧр; растений: тшак, вотӧс, дзоридз, коз пу, кыдз пу.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«Тайӧ мый?» «Кутшӧм?» «Кымын?»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 по схеме: «тайö»+сущ (тайӧ кыдз пу); «тан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»(сэн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)+числит.+сущ(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вит пожӧм, 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кык тшак); «тан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»(сэнi)+прил.+сущ.(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ичöт дзоридз).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правильного дыхания при разговоре.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 5,6  Скороговорка «Тшака-чок…»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 с текстом скороговорки: «Тшака-чок, тшака-чок, катша сейö  чöскыд рок».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звуки «тш» и «ч» в словах скороговорки.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растений: пожöм, кыдз пу, коз пу, тшак, вотӧс, кор, ем. Прилагательных обознач. цвета: руд, сьӧд, гӧрд, турунвиж, чальвиж.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словосочетаний: прил.+сущ.(турунвиж кор,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гӧрд тшак).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7 «Времена года»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 временгода: тöв, гожöм, тулыс, ар,  названий  глаголов наст. времени: зэрö, шонтö, гымалö, усьö.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явлений  природы: шонд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,зэр, лым, тöвру..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Продолжать  учить составлять вопросно –речевые конструкции:  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8« Лесные растения»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словарь детей за счет введения названий грибов: бур гоб, рыжик, ельдöг, ур тшак, ягсер…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слова: ыджыд, ичӧт.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«тш».</w:t>
            </w:r>
          </w:p>
        </w:tc>
      </w:tr>
      <w:tr w:rsidR="0012170A" w:rsidRPr="00A81678" w:rsidTr="00A81678">
        <w:trPr>
          <w:cantSplit/>
          <w:trHeight w:val="212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октября - тема «Осенние мелодии»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9  «Море»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саридз, ва, чери, тури, юсь, джыдж.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перелетных птиц: дзодзӧг, утка. Названий других птиц: пышкай, сюзь, сизь, катша, рака. Прилагательных: ичӧт, ыджыд, бур, лёк, мича, мисьтӧм.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«Тайӧ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«Кутшӧм?»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 по схеме: прил.+сущ.( мича саридз); предложений по схеме: «тан!»+сущ.; «тан!»+прил.+сущ.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игрой «Коршун». Отработка звука «с» и «ш».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10 «Что горячее, а что холодное»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прилагательных: пӧсь, шоныд, кӧдзыд.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продуктов питания, готовых блюд и напитков: сов, сакар, нянь, рок, шыд, морс, йов. Названий овощей и фруктов: картупель, лук, лимон, яблӧг.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«Кутшӧм?» «Тайӧ мый?»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 по схеме: прил.+сущ.( пӧсь рок, кӧдзыд йӧв, шоныд шыд); предложений по схеме: «тайӧ(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)»+прил.+сущ.( тайӧ пӧсь тшай,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кӧдзыд ва).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звуков «с» и «сь»</w:t>
            </w:r>
          </w:p>
        </w:tc>
      </w:tr>
      <w:tr w:rsidR="0012170A" w:rsidRPr="00A81678" w:rsidTr="00A81678">
        <w:trPr>
          <w:cantSplit/>
          <w:trHeight w:val="189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2, 3 неделя октября - тема «Кто что делает?»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11 «Кухня»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глаголов неопределенной формы: юны, сёйны, пуны, пӧжавны. Закрепление названий посуды: рач, дар, пань..; глаг.настоящего времени: сейӧ, юӧ, пуӧ, пӧжалӧ.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«Мый вылӧ колӧ(стӧкан)?» «Мый сыӧн позьӧ вӧчны?»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сущ.в винит.падеже+ глагол непред.формы( юны, сёйны, пуны, пӧжавны). Тшай юны, кольк пӧжавны, шыд сёйны.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«ӧ».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12 «Концерт»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Познакомить детей с  игрой : « Кӧч йӧктӧ, йӧктӧ».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Введение слов: сьыланкыв, ворсӧм, йӧктӧм.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глаголов утвердительного наклонения: сьыла-сьылам, ворса-ворсам, йӧкта-йӧктам.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Понимание команд воспитателя: «Сьыв!» «Йӧкты!» «Ворс!»(сьылӧй, йӧктӧй, ворсӧй).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Понимание вопросов: «Мый вӧчан?» (мый вӧчанныд?)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Составление предложений: «ме»+глагол( «ми»+глагол) ме йӧкта, ми ворсам.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13 «Спорт»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наречия: ӧдйӧ, ньӧжйӧ, бура, лёка; глаголы повелительного  наклонения: котӧрт(ӧй), мун(ӧй), чеччав(лӧй)…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строить вопросно – речевые конструкции.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«ӧ»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14 «Спорт»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текстом и движениями физзарядки  Н.Щукина:  «Чеччам чӧла,  шум ни зык…»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расширять словарь за счет существительных, обозначающих части тела: юр, кияс, кокъяс…</w:t>
            </w:r>
          </w:p>
        </w:tc>
      </w:tr>
      <w:tr w:rsidR="0012170A" w:rsidRPr="00A81678" w:rsidTr="00A81678">
        <w:trPr>
          <w:cantSplit/>
          <w:trHeight w:val="210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октября - тема « В мире друзей».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15 «Йӧз» «Люди»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зон, нывбаба, мужичӧй, гӧтыр, верӧс, ань, ныв.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членов семьи: пӧч, пӧль, бать..; глаголов: сейӧ (ны), юӧ (ны), йӧктӧ(ны).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«Тайӧ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?, «Мый вочӧ?»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«тайо»+сущ(тайо ань); сущ+глагол( зон йӧктӧ). Отработка звука  «дж».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16 «Музыкальные инструменты»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названий коми народных музыкальных инструментов: пу паньяс, зиль-зёль, чипсан, пӧлян, сярган.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Игра на музыкальных инструментах.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«Мый тэнад эм?» «Кутшӧм?»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«менам»+ «эм»+сущ.( менам эм полян).; «тайӧ»+прил.+сущ.( тайӧ  мича з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ль-зёль).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Отработка слогов: дзинь-.., тотш-.., сяр-…- </w:t>
            </w:r>
          </w:p>
        </w:tc>
      </w:tr>
      <w:tr w:rsidR="0012170A" w:rsidRPr="00A81678" w:rsidTr="00A81678">
        <w:trPr>
          <w:cantSplit/>
          <w:trHeight w:val="250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</w:rPr>
              <w:t>2 недели ноября - тема «Моя Родина. Мой город. Моя семья»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17«Город»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Пополнить словарь детей новыми словами: кар, сикт, ола, Республика, туй, улича.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составлять рассказ о себе. рассказа о себе.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детей строить вопросно -  речевые конструкции: ме + (гл. радейта) + (гл.наст.времени).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 Ме радейта сьывны, ме радейта мамӧс и т. д »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«ӧ».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18 «Мой дом»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е понятия: паськӧм, кӧмкот, чача(яс).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одежды и обуви: платтьӧ, гач, дором, пась.., тупли, гын сапог..; названия игрушек: мач, акань, дадь, зыр…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Отработка звука «ӧ» 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19, 20 «Больше, меньше, столько же»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уна-унаджык, этша-этшаджык.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числительные до 5; прил: ичӧт, ыджыд, кузь, дженьыд; прил.обознач.цвета: еджыд, сьӧд, гӧрд, лӧз…  названия частей дома, предметов мебели: стен, вевт, керка, пызан, улӧс, рӧмпӧштан.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Продолжать учить составлять вопросно – речевые конструкции: «числит.+сущ ( ӧтик ӧдзӧс, уна ӧшинь); прил.+сущ.( ыджыд керка); предложений: «тайӧ(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)»+числит.(прил.)+сущ.( тайо ичӧт улс, танш куим стен)»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Отработка звука «дз» </w:t>
            </w:r>
          </w:p>
        </w:tc>
      </w:tr>
      <w:tr w:rsidR="0012170A" w:rsidRPr="00A81678" w:rsidTr="00A81678">
        <w:trPr>
          <w:cantSplit/>
          <w:trHeight w:val="134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неделя ноября – тема «Неделя Коми Республики 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21« Народный орнамент коми 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 детей с элементами  комиорнамента: «Зубья гребней», «Ошейник», «Пирог», « Зубья пилы».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других элемнов : «Зубцы», «Рога оленя».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 с названиями элементов орнамента на коми языке.</w:t>
            </w:r>
          </w:p>
        </w:tc>
      </w:tr>
      <w:tr w:rsidR="0012170A" w:rsidRPr="00A81678" w:rsidTr="00A81678">
        <w:trPr>
          <w:cantSplit/>
          <w:trHeight w:val="281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22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тему «Орнамент»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170A" w:rsidRPr="00A81678" w:rsidTr="00A81678">
        <w:trPr>
          <w:cantSplit/>
          <w:trHeight w:val="302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ноября – тема« Мама всякая нужна! 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23« Кодлы? 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 существительных в дательном падеже: ручлы, каньлы, понлы, ошлы, нывкалы, зонкалы, Танялы, Вовалы.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 вопроса: « Кодлы?»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C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оставление предложений: «Ме сета кампет Вовалы». « Ми сетам чери каньлы».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«с».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  <w:bottom w:val="single" w:sz="4" w:space="0" w:color="auto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24 «Считиаем до десяти»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числительных до 10: квайт, сизим, кокъямыс, ӧкмыс, дас.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вопросв: «Кымын?» и задавание его сверстникам.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детей со считалкой: «кымын арӧс тэд тырӧ…?»- вит- ӧтик, кык, куим, нёль, вит.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Отработка звука «ӧ» в словах, встречающихся в тексте считалки.</w:t>
            </w:r>
          </w:p>
        </w:tc>
      </w:tr>
      <w:tr w:rsidR="0012170A" w:rsidRPr="00A81678" w:rsidTr="00A81678">
        <w:trPr>
          <w:cantSplit/>
          <w:trHeight w:val="381"/>
          <w:jc w:val="center"/>
        </w:trPr>
        <w:tc>
          <w:tcPr>
            <w:tcW w:w="553" w:type="dxa"/>
            <w:tcBorders>
              <w:top w:val="nil"/>
              <w:bottom w:val="single" w:sz="4" w:space="0" w:color="auto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декабря – тема «Неделя здоровья 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tcBorders>
              <w:top w:val="single" w:sz="4" w:space="0" w:color="auto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 № 25«Что мы умеем, что мы можем»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словарь детей  глаголы с отрицательной частицей  « ог 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Закрепить местоимения: ме, тэ;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Глаголы утвердительного наклонения: муна, котӧрта, сьыла….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составлять вопросно – речевые конструкции: «Тэ мый вӧчан? (Ме + гл.утв. спряж.); «Тэ мый он вӧч? (Ме + отр. част  «ог» +глаг.); «Ме сьыла», « Ме ог мун».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26«Какой я сам?»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Пополнить словарь детей новыми прилагательными: шога – гажа, з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ль –дышь.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прилагательные:  бур, лек, полысь, повтӧм, мича, мисьтӧм.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вопросы: «Тайӧ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, «Кутшӧм?»(Шог али  гажа?)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составлять речевые конструкции: «Тайӧ мича нывка», «Тайӧ полысь кӧч». «Ме з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ль зонка».</w:t>
            </w:r>
          </w:p>
        </w:tc>
      </w:tr>
      <w:tr w:rsidR="0012170A" w:rsidRPr="00A81678" w:rsidTr="00A81678">
        <w:trPr>
          <w:cantSplit/>
          <w:trHeight w:val="273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– 4 недели декабря - тема «Новый год»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27 Стихотворение С.Куликова «Декабрь»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стихотворением  С.Куликова «Декабрь».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Пассивный словарь: Рӧштво, Выль во, Кӧдзыд пӧль; глаголов: ворсӧ(ны), сьылӧ(ны), йӧктӧ (ны).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«Мый вочӧ?» «Мый вӧчӧны?»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«ш».</w:t>
            </w:r>
          </w:p>
        </w:tc>
      </w:tr>
      <w:tr w:rsidR="0012170A" w:rsidRPr="00A81678" w:rsidTr="00A81678">
        <w:trPr>
          <w:cantSplit/>
          <w:trHeight w:val="1849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28, 29« Сiйӧ, найӧ»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Введениеместоимений: с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йӧ, найӧ.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глаголов: мунӧ, котортӧ, йӧктӧ…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Образования глаголов во множественном числе: мунӧны, котӧртӧны, сьылӧны, йӧктӧны.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«с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йӧ»+глагол(сьылӧ, ворсӧ); «найӧ»+глагол(сьылӧны, ворсӧны).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«ӧ».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30« Рӧштво»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Закрепитьслова: Выль во, Рӧштво, Кӧдзыд  пӧль.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всловарь детей новые слова: лым морт, лым баба, лымчир, козин.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«тайӧ мый?», «Тайӧ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?», «Кутшӧм?», «Кӧн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(Тан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али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звуков: «тш», «о», «ӧ».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31 «Зима»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Ввести слова: йи, енэж, йинень.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названий явлений природы: товру, лым, зэр, шонд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.; названия времен года: тӧв, тулыс, гожӧм, ар; названия деревьев: коз пу, кыдз, пожӧм, пипу,льӧм, пелысь.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Понимание и задавание вопросов: «Тан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 xml:space="preserve"> Мый?» «Сэн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 xml:space="preserve"> мый?» «Тайӧ  мый?»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Составление предложений: «тан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»(сэн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)+сущ. Отработка звуков «тш» и «ш»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32«Козйӧ, козйӧ…»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текстом песни: «Козйӧ, козйӧ…»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Заучивание 1-го и 2 – го куплетов.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знакомую лексику по теме: «Зима»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«дз».</w:t>
            </w:r>
          </w:p>
        </w:tc>
      </w:tr>
      <w:tr w:rsidR="0012170A" w:rsidRPr="00A81678" w:rsidTr="00A81678">
        <w:trPr>
          <w:cantSplit/>
          <w:trHeight w:val="354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 – тема «Зима»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33 «В гостях у зимы»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 с новыми словами, обозначающими предметы зимней одежды: пальто, пась, гач, гынсапӧг, шарп, кепысь, тӧвся паськӧм.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Чтение стихотворения с элементами драматизации  Н. Саконской « Маша варежку одела» на коми языке.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34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одежды и обуви; Прилагательные, обозначающие цвета (гӧрд, лӧз, еджыд, …)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Пассивный словарь: кӧмкот, кӧмала.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правильное произношение звуков: с и с</w:t>
            </w:r>
            <w:r w:rsidRPr="00A81678">
              <w:rPr>
                <w:rFonts w:ascii="Times New Roman" w:hAnsi="Times New Roman"/>
                <w:sz w:val="24"/>
                <w:szCs w:val="24"/>
                <w:rtl/>
                <w:lang w:eastAsia="ru-RU" w:bidi="he-IL"/>
              </w:rPr>
              <w:t>י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 w:bidi="he-IL"/>
              </w:rPr>
              <w:t>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 w:bidi="he-IL"/>
              </w:rPr>
              <w:t>Учить понимать  и отвечать на вопросы: «Кутшӧмм  платтьӧыс?»  « Кутшӧм    рӧма пасьыс?»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35«Вӧрса лэбачьяс»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словарьдетей глаголы будущего времени: котӧртас, мунас, йӧктас…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 прошелшего и настоящего времени; закрепить названия других птиц: сюзь, сизь, рака, пышкай, катша.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 «Мый вӧчӧ(ны) ?», «Мый вӧчис (ны)?», «Мый вӧчас(ны)?»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составлять предложения: «Рака котӧртӧ», « Ракаяс лэбалӧны»…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«тш».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36 Знакомство с коми нарадной игрой: «Ичӧтик пышкай».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Заучивание наизусть текста игры. Отработка слов со звуком «ӧ», встречающихся  в тексте: ичӧтик, пышкайлӧн, висьӧ…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гӧг, туша, гыж.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других частей тела;  слов: висьӧ, оз вись…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«Тэнад мый висьӧ?»(оз вись?).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«менам»+висьӧ+сущ(менам висьӧ  юр).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Различение и нахождение слов со звуками «о» и «ӧ».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37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«Жонь»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стихотворением П. Бушенева «Жонь».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Встречающихся в тексте: аттьӧ, дивӧ, вылӧ…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явлений природы, времен года, названия диких животных и птиц.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«ӧ» в словах, встречающихся в тексте.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38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«Жизнь птиц»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пыста, байдӧг, кӧк.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слов: бӧж, борд, син(ъяс), юр, туша; названия диких птиц и птенцов: катша-катшапи..; глаголов настоящнго, будущего и прошедшего времени: лэбӧ-лэбас-лэбис…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сущ.+глагол( наст.,будущ., и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прошндшего времени)( сюзьпи лэбас, катша мун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с). Отработка звука «тш». Нахождение слов со звуком «тш» в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скороговорке «Потшӧс вылын».</w:t>
            </w:r>
          </w:p>
        </w:tc>
      </w:tr>
      <w:tr w:rsidR="0012170A" w:rsidRPr="00A81678" w:rsidTr="00A81678">
        <w:trPr>
          <w:cantSplit/>
          <w:trHeight w:val="530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39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диких и домашних птиц.; вопрос «Кодлӧн?»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 сь»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40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животных, птиц; послеслоги: улын, вылын, сайын.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Отработать 1-е слоги  и слова, обозначающие животных и птиц.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170A" w:rsidRPr="00A81678" w:rsidTr="00A81678">
        <w:trPr>
          <w:cantSplit/>
          <w:trHeight w:val="130"/>
          <w:jc w:val="center"/>
        </w:trPr>
        <w:tc>
          <w:tcPr>
            <w:tcW w:w="553" w:type="dxa"/>
            <w:vMerge/>
            <w:tcBorders>
              <w:top w:val="nil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</w:rPr>
              <w:t>2 недели февраля – тема «Кем хочу быть»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41«На поезде»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с текстом потешки: «Паравозыд менам ён, с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йӧ кыскӧ…».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счёт на коми языке; названия деревьев: коз, кыдз, льӧм, пелысь..; названия диких животных.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детей понимать и различать вопросы: «код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тайӧ?», «Мый тайӧ?».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«тш».</w:t>
            </w:r>
          </w:p>
        </w:tc>
      </w:tr>
      <w:tr w:rsidR="0012170A" w:rsidRPr="00A81678" w:rsidTr="00A81678">
        <w:trPr>
          <w:cantSplit/>
          <w:trHeight w:val="1868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42,43 «Доктор»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слова: менам, тэнад; висьӧ, оз вись; бурдӧдчысь, висьысь.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частей тела: юр, туша, ки(яс), кок(ъяс)…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текстом физминутки: «Тайӧ ки и тайӧ ки, хлоп- хлоп- хлоп…»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Продолжать учить понимать  вопросы и отвечать на них правильно: «Тэнад мый висьӧ?» «Тэнад висьӧ али оз вись юр?» «Тэнад висьӧ ки али кок?»; «Менам висьӧ ки», «Менам оз вись кок».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44 «Что на голове»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слов: тшӧка, банбок, кымӧс, вомдор.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частей тела: юр, чужӧм, син(ъяс), пель(яс), вом, ныр.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«Тайӧ  мый?» «Кымын?»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предложений: «тайо»+сущ.( тайӧ си ); «менам»+числительное+сущ. (менам кык ки).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«с»</w:t>
            </w:r>
          </w:p>
        </w:tc>
      </w:tr>
      <w:tr w:rsidR="0012170A" w:rsidRPr="00A81678" w:rsidTr="00A81678">
        <w:trPr>
          <w:cantSplit/>
          <w:trHeight w:val="281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неделя февраля - тема «День Защитников Отечества»</w:t>
            </w:r>
          </w:p>
        </w:tc>
      </w:tr>
      <w:tr w:rsidR="0012170A" w:rsidRPr="00A81678" w:rsidTr="00A81678">
        <w:trPr>
          <w:cantSplit/>
          <w:trHeight w:val="2114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45 «На самолёте»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потешкой: « Рӧдт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м – гӧнит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м»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глаголов отрицательного спряжения, которые образуются  с помощью частицы «он»: он котӧрт, он мун, он сьыв, он лэбав…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 утвердительных глаголов: муна, котӧрта ; местоимений: ме, тэ.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вопросы: « Тэ котӧртан али он котӧрт?  и  задавание их сверстникам.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 звук «ӧ».</w:t>
            </w:r>
          </w:p>
        </w:tc>
      </w:tr>
      <w:tr w:rsidR="0012170A" w:rsidRPr="00A81678" w:rsidTr="00A81678">
        <w:trPr>
          <w:cantSplit/>
          <w:trHeight w:val="458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46 «На корабле»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Закрепить знакомую лексику. </w:t>
            </w:r>
          </w:p>
        </w:tc>
      </w:tr>
      <w:tr w:rsidR="0012170A" w:rsidRPr="00A81678" w:rsidTr="00A81678">
        <w:trPr>
          <w:cantSplit/>
          <w:trHeight w:val="344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февраля – 1 неделя марта - тема «Женский праздник»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47Знакомство со стихотворением Ю. Васютова «Мам»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текстом стихотворения «Мам» и разучить его вместе с детьми.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вопросы: «Код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тайӧ?»,  «Кутшӧм?»;  прилагательные: бур, мича, мел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…; местоимения:  менам, тэнад.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48«Пуа – пӧжала»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 глаголов утвердительного наклонения: пуа, пӧжала, верда.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продуктов питания и напитков: кольк, йӧв, нянь..; цвета: лӧз, турунвиж..; глаголов: сёя, пуа.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словосочетаний:  «прил.+сущ»: (еджыд кольк, сьӧд нянь).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предложений: «ме + глагол( пуа, пӧжала)+сущ.(ме пуа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рок, ме пӧжала нянь).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«ӧ».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49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Стихотворение Ю.Поповой «Сёйышт, пиӧй!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стихотворением Ю. Поповой «Сейышт пиӧй».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Отработка звука «ӧ» в словах: йӧв, пиӧй, шы ни тӧв из текста скороговорки.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зара ва, шома йӧв, шома шыд.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других продуктов питания и напитков; прилагательных: чӧскыд, юмов, сола; местоимений: ме, тэ.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словосочетаний: прил.+сущ( чӧскыд йӧв); предложений: «тайӧ»+прил.+сущ.( тайӧ сола ӧгуреч).</w:t>
            </w:r>
          </w:p>
        </w:tc>
      </w:tr>
      <w:tr w:rsidR="0012170A" w:rsidRPr="00A81678" w:rsidTr="00A81678">
        <w:trPr>
          <w:cantSplit/>
          <w:trHeight w:val="1079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50 Знакомство с песней «Муса мамук» (С. Головина).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текстом песни «Муса мамук» и разучить ее вместе с детьми.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прилагательные: муса, шань, мел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 звуки  «с» и «с</w:t>
            </w:r>
            <w:r w:rsidRPr="00A81678">
              <w:rPr>
                <w:rFonts w:ascii="Times New Roman" w:hAnsi="Times New Roman"/>
                <w:sz w:val="24"/>
                <w:szCs w:val="24"/>
                <w:rtl/>
                <w:lang w:eastAsia="ru-RU" w:bidi="he-IL"/>
              </w:rPr>
              <w:t>י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 w:bidi="he-IL"/>
              </w:rPr>
              <w:t>».</w:t>
            </w:r>
          </w:p>
        </w:tc>
      </w:tr>
      <w:tr w:rsidR="0012170A" w:rsidRPr="00A81678" w:rsidTr="00A81678">
        <w:trPr>
          <w:cantSplit/>
          <w:trHeight w:val="24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– 3 недели марта - тема «Сказка каждый день»</w:t>
            </w:r>
          </w:p>
        </w:tc>
      </w:tr>
      <w:tr w:rsidR="0012170A" w:rsidRPr="00A81678" w:rsidTr="00A81678">
        <w:trPr>
          <w:cantSplit/>
          <w:trHeight w:val="1241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51 «Герои коми сказок в гостях у детей»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Закрепить знания по теме «Коми народная сказка».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героями коми сказок:  Пера Богатырь, Йиркап, Яг морт, Кӧрт Айка…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части тела: ки, кок, юр, туша 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Пополнить пассивный словарь за счет введения новых слов: ён, збой, 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52« Зоопарк»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глаголов отрицательного спряжения, которые образуются с помощью частицы  «оз»: оз котӧрт, оз мун, оз сьыв, оз йӧкты.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 отрицательного спряжения с помощью «ог»: ог сьыв…; глаголов утвердительного спряжения: муна, котӧрта.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«ме»+глагол, ме + «ог» + глагол;  (ме котӧрта, ме ог ворс); «сущ+глагол, «сущ  + «оз» + глагол»;   ( вӧв мунӧ,  кӧч оз сьыв ).</w:t>
            </w:r>
          </w:p>
        </w:tc>
      </w:tr>
      <w:tr w:rsidR="0012170A" w:rsidRPr="00A81678" w:rsidTr="00A81678">
        <w:trPr>
          <w:cantSplit/>
          <w:trHeight w:val="1273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53, 54 «Сёян юан да дозмук»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слова: пань, тасьт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пур, чашка, вилка, дозмук, сеян, юан.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 строить грамматические конструкции типа: «Ме сёя паньӧн».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Продолжать учить понимать и употреблять  в речи послеслоги:  пызан вылын, пызан улын, пызанын.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перых слогов и слов.</w:t>
            </w:r>
          </w:p>
        </w:tc>
      </w:tr>
      <w:tr w:rsidR="0012170A" w:rsidRPr="00A81678" w:rsidTr="00A81678">
        <w:trPr>
          <w:cantSplit/>
          <w:trHeight w:val="339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марта -  тема «Мы артисты»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55 «Что мы умеем, что мы можем»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Закрепить глаголы отрицательного спряжения, которы образуются с помощью частицы «ог»: ог мун, ог котӧрт, ог сьыв…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Закрепить глаголы утвердительного спряжения:  котӧрта, муна, сьыла…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Отработка звуков «ш» и  «с».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56 «Какой я сам»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Введение слов: шог-гажа, з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ль-дыш.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прилагательных: бур, лёк, полысь, повтӧм, мича, мисьтӧм.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Понимание вопросов: « Код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тайӧ?», «Кутшӧм?» «Тэ бур али лёк нывка(зонка)».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Составление предложений: «ме»+прил.       ( ме мича, ме бур); «ме»+прил.+ «зонка (нывка)», ( ме ичӧт нывка); «тайӧ» + прил. + Сущ (тайӧ дыш ош).</w:t>
            </w:r>
          </w:p>
        </w:tc>
      </w:tr>
      <w:tr w:rsidR="0012170A" w:rsidRPr="00A81678" w:rsidTr="00A81678">
        <w:trPr>
          <w:cantSplit/>
          <w:trHeight w:val="279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апреля - тема «О космосе»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57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Скороговорка «Вӧрад Педӧр…»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Знакомство со скороговоркой: «Вӧрад Педӧр ветл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с недыр». Отработка слов со звуком «р» в тексте.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Введение слов: пув, турипув, сьӧд сэтӧр, гӧрд сэтӧр.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названий других растений: оз, мырпом, чӧд…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Соотношение растений по понятиям: вотӧс:  чӧд, чӧдлач..;  тшак :  бур гоб, ельдӧг, ур тшак; градвыв пуктас: сёркни, лук….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Отработать звук «ӧ»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58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«Жизнь животных»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Введение понятий: «Вӧрса лэбач» «Вӧрса пемӧс» «Гортса лэбач» «Гортса пемӧс».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названий диких животных и птиц: ур, кӧч…катша, сюзь..; названия домашних животных и птиц: кань, пон…петук, курӧг…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Понимание вопросов: «Тайо пемӧс али лэбач?» «Тайӧ гортса али ворса пемӧс?» «Мый вӧчӧ?» «Кымын?»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Составление словосочетаний: числит +сущ;  предложений: сущ.+глагол.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Отработка 1-х слогов и слов.</w:t>
            </w:r>
          </w:p>
        </w:tc>
      </w:tr>
      <w:tr w:rsidR="0012170A" w:rsidRPr="00A81678" w:rsidTr="00A81678">
        <w:trPr>
          <w:cantSplit/>
          <w:trHeight w:val="33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pStyle w:val="ListParagraph"/>
              <w:numPr>
                <w:ilvl w:val="0"/>
                <w:numId w:val="8"/>
              </w:num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</w:rPr>
              <w:t>3 недели апреля – тема «Весна»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 Вӧрын»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 xml:space="preserve"> Введение слов: вижъюр, шомкор, катшасин, пӧлӧзнича, петшӧр.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названий других растений: дзоридз, тшак, вотӧс, пуяс, кыдз, коз..; прил.обознач. цвета: турунвиж, кольквиж, гӧрд, лӧз…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Понимание и задавание вопросов: «Тайӧ мый?» «Кутшӧм?»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 xml:space="preserve">Составление предложений: «тайо»+сущ( тайо полознича); «тайӧ»+прил.+сущ ( тайӧ  еджыд катшасин).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Отработка звуков «дз» и «дж».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60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Стихотворение «Гажа тулыс»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Знакомство со стихотворением М. Лебедева:  «Гажа тулыс».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названий растений: вижъюр, шомкор, катшасин, петшӧр; вотӧс, тшак, льӧмпу..; названий диких птиц  и животных.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Различение и задавание вопросов: «Тайӧ код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?» «Тайӧ мый?»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 xml:space="preserve">Отработка звука «тш» 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61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 Тулыс»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Пополнить пассивный словарь новыми словами: шоныд, жургӧ, визувтӧ, шор, сылӧ, йи  неньяс.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Учить понимать вопросительное слово: кор?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 xml:space="preserve">Продолжать учить детей составлять вопросно – речевые конструкции»: «Кодлы сетам + сущ?» 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Знакомство с потешкой : « Шонд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 xml:space="preserve"> пет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с, асыв воис…»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 62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 xml:space="preserve"> Закрепить слова: тулыс, тӧв.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Расширить пассивный словарь новыми словами: вежӧдӧны пуяс, вежӧдӧ турун, сьылӧны лэбачъяс.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Ввести слова: усьӧ, сьылӧ, жургӧ, визувтӧ.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Отработать звук «ӧ»</w:t>
            </w:r>
          </w:p>
        </w:tc>
      </w:tr>
      <w:tr w:rsidR="0012170A" w:rsidRPr="00A81678" w:rsidTr="00A81678">
        <w:trPr>
          <w:cantSplit/>
          <w:trHeight w:val="319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апреля - тема «ПДД»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63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«Кто на дороге»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Введение слов существительных во множественном числе( преоброзование существительных единственного числа во множественное  число  с помощью суффикса –  «яс»: пон (ъяс), вилки (яс), стӧкан (ъяс), тасьт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 xml:space="preserve"> (яс), кострюля (яс), чашка (яс), рач (ьяс)…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продуктов питания и напитков: рок, шыд, тшай..; числительных: этша, уна, ӧтик, кык…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highlight w:val="yellow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Отработка звука «ӧ» в словах, встречающихся в тексте скороговорки:        « Сюйо пӧчӧ  пачӧ  сӧчӧн, сейӧ сӧчӧн чайӧн пӧчӧ»).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64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Закрепить глаголы отрицательного спряжения, которые образуются с помощью частицы «он»: он котӧрт, он мун, он сьыв, он лэбав…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утвердительных глаголов: муна, серала, котӧрта; отрицательных глаголов: ог ворс, ог мун, ог сьыв.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 xml:space="preserve">Понимание вопросов: «Тэ котортан?» «Тэ он котӧрт?» Задавание их сверстникам. </w:t>
            </w:r>
          </w:p>
        </w:tc>
      </w:tr>
      <w:tr w:rsidR="0012170A" w:rsidRPr="00A81678" w:rsidTr="00A81678">
        <w:trPr>
          <w:cantSplit/>
          <w:trHeight w:val="244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мая - тема «день Победы»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65 «Гажлун»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Введение слова: гажлун.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Закрепить  членов семьи: мам, бать, пи, нывка…; глаголы: сьылӧ, йӧктӧ, ворсӧ.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Закрепить текстстихотворения: «Гажа тулыс».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66 «Знакомство с коми народной песней: «Дыш пи».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прилагательных: шог, гажа, з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ль, дыш, бур, няйт, сӧстм..; слов: мужичӧй, ныв, нывбаба, нывка, зонка…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Составление словосочетаний: прил.+ сущ                                                                ( з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ль нывка, дыш пи); предложений: «тан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»( тайӧ, сэн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)+прил.+сущ.( тан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 xml:space="preserve"> Бур зонка).познакомить с текстом песни: «Дыш пи»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Отработать слова со звуком с и с</w:t>
            </w:r>
            <w:r w:rsidRPr="00A81678">
              <w:rPr>
                <w:rFonts w:ascii="Times New Roman" w:hAnsi="Times New Roman"/>
                <w:rtl/>
                <w:lang w:eastAsia="ru-RU" w:bidi="he-IL"/>
              </w:rPr>
              <w:t>י</w:t>
            </w:r>
            <w:r w:rsidRPr="00A81678">
              <w:rPr>
                <w:rFonts w:ascii="Times New Roman" w:hAnsi="Times New Roman"/>
                <w:lang w:eastAsia="ru-RU"/>
              </w:rPr>
              <w:t xml:space="preserve"> в тексте песни.</w:t>
            </w:r>
          </w:p>
        </w:tc>
      </w:tr>
      <w:tr w:rsidR="0012170A" w:rsidRPr="00A81678" w:rsidTr="00A81678">
        <w:trPr>
          <w:cantSplit/>
          <w:trHeight w:val="410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– 3 недели мая - тема «Строим и играем сами»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67« Миян кар»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Введение слов: кар, улича, сикт; прилагательных:  векньыд, паськыд.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Продолжать учить детей вести диалог между собой.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Закрепить глаголы повелительного наклонения: мунӧй, котӧртӧй, сьылӧй, йӧктӧй; наречия: ӧдйӧ, ньӧжйӧ.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 68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«Что мы знаем, что мы умеем».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Закрепление тем изученных ранее: «Игрушки» «Посуда» «Одежда» «Обувь» «Семья» «Домашние и дикие животные».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Понимание вопросов: «»Тайӧ мый?» «Тайӧ  код</w:t>
            </w:r>
            <w:r w:rsidRPr="00A81678">
              <w:rPr>
                <w:rFonts w:ascii="Times New Roman" w:hAnsi="Times New Roman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lang w:eastAsia="ru-RU"/>
              </w:rPr>
              <w:t>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 xml:space="preserve"> Отработка 1-х слогов и слов.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69«Ми ворсам»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Ввести  в словарь детей новое слово : важ.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Учить понимать вопрос: «Кыдзи?»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Закрепить числительные до 10.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Продолжать учить употреблять глаголы в единственном и множественном числе.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Закрепить текст игры «Пышкай».</w:t>
            </w:r>
          </w:p>
        </w:tc>
      </w:tr>
      <w:tr w:rsidR="0012170A" w:rsidRPr="00A81678" w:rsidTr="00A81678">
        <w:trPr>
          <w:cantSplit/>
          <w:trHeight w:val="462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81678">
              <w:rPr>
                <w:rFonts w:ascii="Times New Roman" w:hAnsi="Times New Roman"/>
                <w:lang w:eastAsia="ru-RU"/>
              </w:rPr>
              <w:t>Занятие № 70 «Строим большой дом»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знакомой лексики</w:t>
            </w:r>
          </w:p>
        </w:tc>
      </w:tr>
      <w:tr w:rsidR="0012170A" w:rsidRPr="00A81678" w:rsidTr="00A81678">
        <w:trPr>
          <w:cantSplit/>
          <w:trHeight w:val="354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мая тема «Лето»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71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коми народной игрой «Кӧк».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Отработка слов со звуком «ӧ»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понятий: «Вӧрса лэбачьяс» «Гортса пемӧсъяс» ;названия домашних,диких  животны и птиц.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словосочетаний: «прил +сущ» ( гӧрд жонь, еджыд дзодзӧг).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Составлениепредложений:  «сущ.+глагол»; «тан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(сэн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 +сущ.+глагол»  (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пышкай сьылӧ).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текстом игры: «Кӧк»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72 « Лето»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оз, мырпом, чӧд, чӧдлач, ӧмидз, сэтӧр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других растений: тшак, вотӧс, кыдз пу, коз пу..; закрепление названий овощей: лук, чеснок, серкни.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Соотношение названий растений с понятиями: пуяс, градвыв пуктасъяс, вотӧс. Отработка слов со звуком «ӧ» </w:t>
            </w:r>
          </w:p>
        </w:tc>
      </w:tr>
      <w:tr w:rsidR="0012170A" w:rsidRPr="00A81678" w:rsidTr="00A81678">
        <w:trPr>
          <w:cantSplit/>
          <w:trHeight w:val="268"/>
          <w:jc w:val="center"/>
        </w:trPr>
        <w:tc>
          <w:tcPr>
            <w:tcW w:w="10490" w:type="dxa"/>
            <w:gridSpan w:val="3"/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Подготовительная группа (6 – 7лет)</w:t>
            </w:r>
          </w:p>
        </w:tc>
      </w:tr>
      <w:tr w:rsidR="0012170A" w:rsidRPr="00A81678" w:rsidTr="00A81678">
        <w:trPr>
          <w:cantSplit/>
          <w:trHeight w:val="271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37" w:type="dxa"/>
            <w:gridSpan w:val="2"/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сентября - тема «Скоро в школу»</w:t>
            </w:r>
          </w:p>
        </w:tc>
      </w:tr>
      <w:tr w:rsidR="0012170A" w:rsidRPr="00A81678" w:rsidTr="00A81678">
        <w:trPr>
          <w:cantSplit/>
          <w:trHeight w:val="324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Тема занятия </w:t>
            </w:r>
          </w:p>
        </w:tc>
        <w:tc>
          <w:tcPr>
            <w:tcW w:w="7409" w:type="dxa"/>
            <w:tcBorders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Задачи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 «Тӧдмасьӧм»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слова приветствия на коми языке.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детей вести диалог знакомства на коми языке.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Пополнить пассивный словарь детей новыми словами.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2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«Кӧн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 ола»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детей составлять краткий рассказ о себе с помощью схемы.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игру «Керка гӧгӧр ветлӧдла»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170A" w:rsidRPr="00A81678" w:rsidTr="00A81678">
        <w:trPr>
          <w:cantSplit/>
          <w:trHeight w:val="247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2-4недели сентября – тема «Осенние мелодии»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3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«Какой»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прилагательных: гӧгрос, ёсь.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других прилагательных: сӧстӧм, няйт, кузь, дженьыд, паськыд, векньыд, джуджыд, ляпкыд.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«Кутшӧм?» «Гӧгрӧс али ёсь?»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предложений( одно-двух-трехсловных) типа: « Мича, сӧстӧм чашка».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Отработка слов со звуком «ӧ»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4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«Какой»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прилагательных, обозначающих оттенки цветов: пемыдгӧрд, пемыдлӧз, югыдлӧз, югыдгӧр, алӧйгӧрд.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цветов: еджыд, сьӧд, гӧрд, лӧз, турунвиж, кольквиж, руд, чальвиж.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«Мый тайӧ?» «Кутшӧм рӧма?»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предложений:« Гӧрд платтьӧ.  Еджыд рӧма дӧрӧм».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«ӧ».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 Скороговорка «Пӧчӧлы пӧльӧ вӧчӧма гӧлик»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Закрепить текс скороговорки:  «Пӧчӧлы пӧльӧ вӧчӧма гӧлик».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Звук к речи: отработка слов со звуком «ӧ»: Пӧчӧлы, пӧльӧ, вӧчӧма, сӧчӧн, гӧлик.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глаголы: эм, вол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лоас..; местоимения: менам, тэнад, миян, 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ян..; название овощей, фруктов, продуктов питания и напитков.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«Мый 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ян эм?» «Мый 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ян вол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(лоас)?»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 по схеме: «миян»+ «эм»+сущ.в винит.падеже).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6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«Вчера, сегодня, завтра»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талун, аски, торыт.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 настоящего времени: куйлӧ, узьӧ, котӧртӧ..; существительных, обозначающих членов семьи: пӧч, пӧль, бать, мам..; домашних и диких животных и птиц: еж, руч.., пон, кань.., рака, катша.., петук, дзодзӧг…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«Мый вӧчӧ?» «Талун али аски?» и задавание их сверстникам.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сущ.+глагол (нывка мунӧ).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Отработка звукопроизношений животных.</w:t>
            </w:r>
          </w:p>
        </w:tc>
      </w:tr>
      <w:tr w:rsidR="0012170A" w:rsidRPr="00A81678" w:rsidTr="00A81678">
        <w:trPr>
          <w:cantSplit/>
          <w:trHeight w:val="214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7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глаголов прошедшего времени: которт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с, чеччал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с, мун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с, узис, пукал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с, лэбис…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 настоящего времени: котӧртӧ,  чеччалӧ..; слова: талун, тӧрыт, аски.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«Мый вӧчӧ?» «Мый вочис?»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 сущ.+глагол наст.времени» ( катша пукалӧ); « сущ.+глагол прош.времени» ( ош мун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текст считалки:  «Т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рс-торс»; </w:t>
            </w:r>
          </w:p>
        </w:tc>
      </w:tr>
      <w:tr w:rsidR="0012170A" w:rsidRPr="00A81678" w:rsidTr="00A81678">
        <w:trPr>
          <w:cantSplit/>
          <w:trHeight w:val="2266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8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«Какой»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гырысь, посни.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прилагательных: важ, выль, гӧгрӧс, ёсь, том, пӧрысь, мича, мисьтӧм; названия посуды: пурт, пань…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мый?» «Тан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«Сэн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«Сэн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Мый?»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«тайӧ(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)+прил.+сущ(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мича тасьт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«тш».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170A" w:rsidRPr="00A81678" w:rsidTr="00A81678">
        <w:trPr>
          <w:cantSplit/>
          <w:trHeight w:val="282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октября– тема « Композиторы для нас 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№9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«Ар»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времен года: ар, гожӧм; явления природы: шонд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зэр, кымӧр…; глаголы настоящего времени: зэрӧ, шонтӧ…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 со стихотворением А. Мишариной: «Ар» ( «Лун – лун зэрӧ, гӧгӧр няйт…»).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«ӧ», в словах, встречающихся в тексте стихотворения.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10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«Вӧрын»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сова: тшак, вотӧс…; названия растений, растущих в лесу; закрепить понимание вопроса: «Кодлы?»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Разучить стихотворение:  «Ар».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«тш».</w:t>
            </w:r>
          </w:p>
        </w:tc>
      </w:tr>
      <w:tr w:rsidR="0012170A" w:rsidRPr="00A81678" w:rsidTr="00A81678">
        <w:trPr>
          <w:cantSplit/>
          <w:trHeight w:val="379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2-3 неделя октября -  тема «Свойства веществ»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11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«На земле»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лӧдз, лекгаг, кодзувкот.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других насекомых: маз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чушканз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нидзув, чирк, гут, ном, черань, геб.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«Тайӧ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«Тайӧгут али ном?»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«тайӧ»+сущ.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( тайӧ лӧдз).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1-х слогов и слов, обозначающих  насекомых.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12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 Дзиган – дзаган…»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скороговоркой: «Дзизган-дзазган гут, госыс сизим пуд». Отработка звука «дз».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насекомых; нпзваний животных и птиц.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»(сэн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)+сущ(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руч,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кӧч).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13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 антонимов: жар-кӧдзыд, вӧсни-кыз, полысь-пӧвтом, векньыд-паськыд.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явлений природы; прилагательных, обозначающих цвета.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«Тайӧ мый?» «Кутшӧм?»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предложений: «тайӧ»+прил.+сущ( тайӧ мича кодзув); «тайӧ»+сущ( тайӧ  му).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звуков «дз» и «дж».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14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«Вещи»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кабала, небӧг, карандаш; глаголов неопределенной формы: гижсьыны, лыддьысьны.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предметов домашнего обихода: шыран, корӧсь..; предметов посуды: рач, дар..; названий игрушек: мач, акань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Понимание вопросов: «Тэ мый кӧсъян( он кӧсйы) вӧчны?» , «Тайӧ мый?»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«ме»+ «кӧсъя», (ог кӧсйы)+глагол неопред.формы. Отработка звука «сь».</w:t>
            </w:r>
          </w:p>
        </w:tc>
      </w:tr>
      <w:tr w:rsidR="0012170A" w:rsidRPr="00A81678" w:rsidTr="00A81678">
        <w:trPr>
          <w:cantSplit/>
          <w:trHeight w:val="292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октября  -тема «В мире друзей»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15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«Чувства»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глаголы утвердительного спряжения: пола, скӧрала, повзьӧдча; полам, скӧралам, повзьӧдчам.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местоимений: ме, ми, тэ, 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«Мый тэ вӧчан?» «Мый 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вӧчанныд?»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предлдожений: «ме»(ми)+глагол утвердит.спряжения( ме пола, ми скӧралам 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Нахождение и различение слов со звуками «с» и «сь». 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16 «Чувства»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слов: полысь, повтӧм.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прилагательных: ён, кыз, омӧль, бур, лёк, скӧр. Названий животных и птий; членов семьи.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Понимание вопросов: «Кутшом?» «Тэ полысь али повтом?» «Тайо кутшом руч?»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«ме»+прил.+зонка(нывка)( ме бур нывка); «тайо»+прил.+сущ( тайо ен ош). Отработка звуков «тш», «дз», «дж».</w:t>
            </w:r>
          </w:p>
        </w:tc>
      </w:tr>
      <w:tr w:rsidR="0012170A" w:rsidRPr="00A81678" w:rsidTr="00A81678">
        <w:trPr>
          <w:cantSplit/>
          <w:trHeight w:val="343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1-2 недели ноября - тема «Моя Родина. Мой город, моя Семья»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17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«Ярмарка»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вузасьысь, ньобасьысь.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слов: вузасян!н, лавка, паськом лавка, чача лавка, сеян-юан лавка, эмбур лавка.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одежды, игрушек, продуктов питания и мебели.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«Тайо код!?» «Тайо мый?» «Мый косъян?»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 по схеме: «тайо»+сущ.( тайо вузасьысь). Отработка зауков «о» и «о»( Ф.и. «Песенка продавцов»).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18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«Истории о планетах»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местоимений в соединительном падеже: мекод, сыкод, тэкод, накод.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глаголов: радейта, кута, кутан; глаголов неопределенной формы: чеччавны, котравны, уявны, ворсны.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«мекод»( сыкод, накод)+ «тэ»+глагол «радейтан», «кутан»+глагол неопределенной формы( Мекод тэ радейтан ворсны. Накод тэ кутан чеччавны). Отработка звука «дз»( Ф.и. «Дзумилюки»-стр.15 «Серни совмо ворс!гон»).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19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«Беседа о Республике Коми»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Систематизировать знания детей о рдной республике» . Введение слов: ола, коми республикаын, Микунь карын.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 приветствия: «Видза олан!»; местоимение: «ме»; слов: нывка, зонка.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«Тэ код!? Тэ нывка али зонка. Кон! Тэ олан?»  «Ме Юля. Ме нывка. Ме ола коми республикаын, Микунь карын»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звуков «о» и «о»( изол.-Песенка животных; в словах-Д.и. «Чудесный мешочек»).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20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«Моя семья»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слов: поч, поль. Бать, мам, пи, ныв.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местоимений: ме, тэ, тайо. Понимание вопросов: Тайо кодi? Тэ кодi? Составление предложений: тайо + сущ.(тайо поч); ме + сущ.(ме пи, ме ныв)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«тш»(изолиров. Произношение в медленном и быстром темпе- ф.и. «Едем на поезде»; в словах: тутш-титш-тутш-татш-тотш – ф.и «Постучим по-разному в дверь»)</w:t>
            </w:r>
          </w:p>
        </w:tc>
      </w:tr>
      <w:tr w:rsidR="0012170A" w:rsidRPr="00A81678" w:rsidTr="00A81678">
        <w:trPr>
          <w:cantSplit/>
          <w:trHeight w:val="296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неделя ноября – тема «Неделя Коми Республики»</w:t>
            </w:r>
          </w:p>
        </w:tc>
      </w:tr>
      <w:tr w:rsidR="0012170A" w:rsidRPr="00A81678" w:rsidTr="00A81678">
        <w:trPr>
          <w:cantSplit/>
          <w:trHeight w:val="611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21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«Орнамент»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знакомые детям  элементы коми орнамента.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с новыми элементами коми орнамента.</w:t>
            </w:r>
          </w:p>
        </w:tc>
      </w:tr>
      <w:tr w:rsidR="0012170A" w:rsidRPr="00A81678" w:rsidTr="00A81678">
        <w:trPr>
          <w:cantSplit/>
          <w:trHeight w:val="304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22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на тему «коми орнамент»</w:t>
            </w:r>
          </w:p>
        </w:tc>
      </w:tr>
      <w:tr w:rsidR="0012170A" w:rsidRPr="00A81678" w:rsidTr="00A81678">
        <w:trPr>
          <w:cantSplit/>
          <w:trHeight w:val="326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ноября - тема «Самый светлыйчеловек»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23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«Какой? (Какая?)»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членов семьи.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текстом стихотворения Ю. Васютова : «Мам» (стр. 205).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прилагательные: мича, мел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муса, шань.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«сь».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cBorders>
              <w:bottom w:val="single" w:sz="4" w:space="0" w:color="auto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24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«Чужан лун»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слов6 козин, чужан лун.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продуктов питания: нянь, сов, сакар…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текста и движений игры: «Тупӧсь нянь»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Отработка слов со звуком «с» и «сь», встречающихся в тексте. </w:t>
            </w:r>
          </w:p>
        </w:tc>
      </w:tr>
      <w:tr w:rsidR="0012170A" w:rsidRPr="00A81678" w:rsidTr="00A81678">
        <w:trPr>
          <w:cantSplit/>
          <w:trHeight w:val="322"/>
          <w:jc w:val="center"/>
        </w:trPr>
        <w:tc>
          <w:tcPr>
            <w:tcW w:w="553" w:type="dxa"/>
            <w:tcBorders>
              <w:bottom w:val="single" w:sz="4" w:space="0" w:color="auto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декабря – «Неделя здоровья»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cBorders>
              <w:top w:val="single" w:sz="4" w:space="0" w:color="auto"/>
            </w:tcBorders>
            <w:textDirection w:val="btLr"/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25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йӧлӧга, пуж, турӧб, бушков, тӧла.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явлений природы, времен года, частей суток, слов-антонимов.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Понимание текста из 4-5 предложений; составление рассказа из 3-4 предложений. </w:t>
            </w:r>
          </w:p>
        </w:tc>
      </w:tr>
      <w:tr w:rsidR="0012170A" w:rsidRPr="00A81678" w:rsidTr="00A81678">
        <w:trPr>
          <w:cantSplit/>
          <w:trHeight w:hRule="exact" w:val="2268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26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чӧв, тӧла, лӧнь, сэзь, кымӧра, кымӧртӧм.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явлений природы; прилагательных: кӧдзыд, шоныд.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«Кутшӧм?» «Кымӧра али кымӧртӧм?»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«тайӧ»(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)+прил.+сущ.(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кӧдзыд лым).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«ӧ» в словах из текста считалки «Ӧтик, кык, куим, нёль…»</w:t>
            </w:r>
          </w:p>
        </w:tc>
      </w:tr>
      <w:tr w:rsidR="0012170A" w:rsidRPr="00A81678" w:rsidTr="00A81678">
        <w:trPr>
          <w:cantSplit/>
          <w:trHeight w:val="415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2-4 недели декабря – тема «Новый год»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27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названиями птенцов: тарпи, дозмӧрпи, кӧкпи…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птий: байдӧг, сизь, сюзь, каля, варыш..; послеслогов: улын, вылын..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сущ.+глагол+сущ.+послелог. ( катша пукалӧ пу улын). Звук к речи: нахождение звука «тш» в тексте скороговорки «Тшака-чок».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28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со стихотворением П .Бушенева "Рака"(Александрова  «Видза олан, коми кыв»).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слов со звуком «сь"».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Введениеслов:му,шор, ю.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слов: вӧр, дзоридз, тшак, пожӧм.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вопроса:"Тайӧ мый?". Составление предложений: «Тайӧ» +сущ (тайӧ тшак, тайӧ пу 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29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Дать понятия о прилагательных в.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сравнительной степени, которые образуются с помощью суффикса джык: мичаджык, бурджык, лекджык, ичӧтджык, джуджыдджык.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Понимание и задавание вопросов: «Кутшӧм?»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Называние слов-антонимов: кӧдзыдджык-шоныдджык, ичӧтджык-ыджыдджык…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словосочетаний: прил.в сравнительной степени+сущ.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( паськыдджык ӧдзӧс); предложений: «тайӧ»+прил.+сущ( тайӧ ичӧтджык керка).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30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прилагательных в сравнительной степени, обознач. цвета: еджыдджык, сьӧдджык, гӧрдджык..; закрепление прил.в сравнительной степени: мичаджык, бурджык.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вопроса: «Кутшӧм?»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словосочетаний: прил.в сравнительной степени+сущ; предложений: «тан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»(сэн!)+прил.в сравнительной степени+сущ(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Сьӧдджык джодж). Отработка звука «дж»( в словах скороговорки «Эжва кӧджын джуджыд буджӧд»).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31, 32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названий лесных ягод: оз, чӧд, чӧдлач, пув, турипув.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деревьев и грибов.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«Тайӧ мый?» «Кутшӧм?»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«тайӧ»+сущ. ( тайӧ пожӧм); «тайӧ»+прил.+сущ. ( тайӧ гӧрд турипув).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1-х слогов и слов, обознач.ягоды, деревья, грибы.</w:t>
            </w:r>
          </w:p>
        </w:tc>
      </w:tr>
      <w:tr w:rsidR="0012170A" w:rsidRPr="00A81678" w:rsidTr="00A81678">
        <w:trPr>
          <w:cantSplit/>
          <w:trHeight w:val="44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 - тема «Зима»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33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детей со скороговоркой «Ветл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 Педӧр». Отработка слов со звуком «ӧ», встречающихся в тексте.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лесных ягод: оз, чӧд..; названий растений: тшак…; прилагательных: курыд юмов, шома.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 друг другу: «Тай мый?», «Кутшӧм?».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34 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«Тöв»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прилагательных: чӧв, тӧла, лӧнь, сэзь, кымӧра, кымӧртом.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явлений природы; прилагательных: кӧдзыд, шоныд.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«Кутшӧм?» «Кымора али кымортом?»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«тайӧ»(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)+прил.+сущ.(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кӧдзыд лым).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«ӧ» в словах из текста считалки «Ӧтик, кык, куим, нель…»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35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словарь детей новые слова: лым, лым чиръяс, нöрыс, зыр, коз.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одежды: пась, кепысь…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текстом стихотворения В. Чисталёва «Лымчиръяс».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«сь».(стр.121)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36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лексику по теме «Тöв».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знакомые речевые конструкции при рассматривании картинок: «Код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тайö? Тайö + сущ.», «Мый вöчö (ны)? Сущ + глагол»…(с.122)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37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лексику.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знакомые речевые конструкции,  звуки «дж», «ö»(с.133)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38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Пополнить словарь детей за счёт новых слов: козин, пöдарит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грамматические конструкции; прилагательные, обозначающие цвет.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текстом стихотворения В. Блока «Лым да лым».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«ч».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39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словарь детей слова: йöра, ур.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названия других диких животных; прилагательные: мудер, полысь..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отчётливое произношение звука «ö».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40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словарь детей прилагательные: тэрыб, пушыд.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Заерепить вопросно – речевые конструкции: «Тэ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? Ме + прил. + сущ.».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физпаузой «шли, шли..»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(с.133)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170A" w:rsidRPr="00A81678" w:rsidTr="00A81678">
        <w:trPr>
          <w:cantSplit/>
          <w:trHeight w:val="321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1-2 неделя февраля – тема «Кем хочу быть»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41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Заучивание 1-го и 2-го куплетов песни «Алой ленточка».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слов со звуком «с» и «сь» в тексте песни. Различение слов с этими звуками.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Закркпление слов: шыран, чер, мöлöт..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«Тэнад эм?» «Тэнад эм шыран али томан?»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«менам»+ «эм»+сущ( менам эм чер).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42</w:t>
            </w:r>
          </w:p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«История об острове»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понимание вопросо: «Код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«Мый вöчö?», Кутшöм?»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«Тайö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«Тайö мый?» «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предложений: «тайö»+сущ. ( тайö ош); сущ.+глагол. ( зонка котöртö); «тайö»+прил.+сущ.( тайö гöрд платтьö).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звуков «тш» и «ш».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№ 43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Работа.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велöдысь, велöдчысь, уджалысь.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 настоящего времени: котöртö, пукалö, мунö, сьылö, йöктö.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«Тайö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«Мый вöчö?»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«тайö»+сущ.( тайö велöдчысь); сущ.+глагол( велöдчысь пукалö, велöдысь сьылö).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Различение звуков «о» и «ö».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№44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«Инструменты»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чер, мöлöт, вила, укват, куран, кöса.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слов: шыран, томан.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первого  слога и слов, обозначающих инструменты.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вопроса: «Тайö мый?»( игра «Цепочка»: составление предложений: «тайо»+сущ.).</w:t>
            </w:r>
          </w:p>
        </w:tc>
      </w:tr>
      <w:tr w:rsidR="0012170A" w:rsidRPr="00A81678" w:rsidTr="00A81678">
        <w:trPr>
          <w:cantSplit/>
          <w:trHeight w:val="379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неделя февраля – тема «День защитников отечества»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45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стихотворением А. Мишарина «Лоа трактористон». Звук к речи: нахождение в тексте слов со звуком «ö».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шырасьысьöн, вурсьысьöн, модельерон.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слов: велодысьöн, каменщикöн…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«ме»+глагол «кöсъя»(ог косйы)+ «лоны»+сущ.в творит.падеже( ме кöсъя лоны вурсьысьöн).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46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«Занятия в детском саду»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видны, ошкыны.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глаголов: кöсъян-он кöсйы, кöсъя-ог кöсйы; местоимений: ме, тэ.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«Тэ кöсъян (он кöсйы)+глагол неопред.формы( ме кöсъя ошкыны, ме ог кöсйы видны). Отработка звуков «ш» и «с».</w:t>
            </w:r>
          </w:p>
        </w:tc>
      </w:tr>
      <w:tr w:rsidR="0012170A" w:rsidRPr="00A81678" w:rsidTr="00A81678">
        <w:trPr>
          <w:cantSplit/>
          <w:trHeight w:val="240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февраля -  1 неделя марта – тема «Женский день»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№47, 48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слов:полысь, повтöм, кыз, вöсни, омöль, ён.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прилагательных: бур, лек, скöр, мича; названий животных: пон, мöс..; ур, кöч…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«Кутшöм?»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словосочетаний: прил.+сущ.( скöр коин, полысь кöч).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1-х слогов и слов, обозначающих животных.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49, 50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стихотворением А. Барто (перевод Куликова) «Вöв». Отработка звуков «с» и «сь».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слова: исласьö, исласьöны.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глаголов: лэбö-лэбöны, мунö-мунöны.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существительных, обозначающих транспорт и средства передвижения: автобус, машина..; коньки, лызь(лыжи).</w:t>
            </w:r>
          </w:p>
        </w:tc>
      </w:tr>
      <w:tr w:rsidR="0012170A" w:rsidRPr="00A81678" w:rsidTr="00A81678">
        <w:trPr>
          <w:cantSplit/>
          <w:trHeight w:val="357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2-3 недели  марта – тема «Сказка каждый день»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№51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«Какие бывают праздники»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козьнала, чолöмала, вая.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других глаголов утвердительного спряжения: гажöдча, сьыла, öйöкта..; слова: козин, чужан лун, Выль во.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вопроса «Мый вöчан?»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«ме»+глагол( ме козьнала, ме сьыла). Отработка звуков «дз» и «дж».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52 «День и год»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во(вобыд), тöлысь(тöлысьбыд), лунтыр, вежон.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глаголов: зэрö, усь, шонтö, гымалоö; названий явлений природы: зэр, лым, шонд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...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понимание вопросов: «Мый вочö?» «Вобыд мый вочö?» «Лунтыр мый вочö?»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«Войбыд зэрö». «Тöлысьбыд гымалö». Отработка звуков «о» и «ö».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53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«Что бывает и чего не бывает»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кизь, моль, сунис, ем, зеп, сос.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одежды и обуви: платтьö, гач, дöрм, кот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сапöг, валеги..; прил.,обознач.цвета: гöрд, лöз…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«Тэ мый радейтан( кöсъян, он кöсйы, он радейт)?» «Тайо мый?»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предложений: «Тайö сунис» «Ме радейта гöрд платтьö».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звуков «о» и «ö»( различение слов с этими звуками).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№54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названий: моль, кизь, сунис, ем..; гач, дöром, платтьö..; сапöг, валеги, тупли..; глаголы: пасьтала, кöмала.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Понимание вопросов: «Тэ мый пасьталан( кöмалан)?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предложений: «ме»+ «пасьтала»+сущ.в винительном падеже( ме пасьтала дöрöм).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слов со звуками «с» и «сь».</w:t>
            </w:r>
          </w:p>
        </w:tc>
      </w:tr>
      <w:tr w:rsidR="0012170A" w:rsidRPr="00A81678" w:rsidTr="00A81678">
        <w:trPr>
          <w:cantSplit/>
          <w:trHeight w:val="311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марта – тема «Мы артисты»</w:t>
            </w:r>
          </w:p>
        </w:tc>
      </w:tr>
      <w:tr w:rsidR="0012170A" w:rsidRPr="00A81678" w:rsidTr="00A81678">
        <w:trPr>
          <w:cantSplit/>
          <w:trHeight w:val="204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55, 56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Чтение и драматизация коми сказок</w:t>
            </w:r>
          </w:p>
        </w:tc>
      </w:tr>
      <w:tr w:rsidR="0012170A" w:rsidRPr="00A81678" w:rsidTr="00A81678">
        <w:trPr>
          <w:cantSplit/>
          <w:trHeight w:val="281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 апреля – тема «О космосе»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57 «Какой я сам»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синлыс. Синкым, синва.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других названий частей тела: юр, юрси, син(ъяс), пель(яс), вом, вомдор…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«Тайö мый?» «Тэнад эм?»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«тайо»+сущ( тайо синлыс); «менам»+ «эм»+сущ.( менам эм туша). Отработка звуков «с» и «сь»( изол.-Ф.и. «Песенка веселого язычка», в словах- Д.и. «Кто лучше произнесет слова?»).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№58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пельпом, пидзос, кок пыдос, ки пыдос, кок чынь.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других частей тела: тшока, банбок, юр, юрси..; глагол: мыська(м); местоимения: ме, тэ, ми, 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«Мый тайö?» «Тэ (т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 мый мыськан(ныд)?»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«ме»(ми)+глагол+сущ.в винит.падеже( ме мыськала ки).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Отработка слов со звуками «с» и «сь».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170A" w:rsidRPr="00A81678" w:rsidTr="00A81678">
        <w:trPr>
          <w:cantSplit/>
          <w:trHeight w:val="344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pStyle w:val="ListParagraph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</w:rPr>
              <w:t>2-3 неделя апреля – тема «Весна»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№59,60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употреблять в речи слова: шоныд, жургö, визувтö, сылö, йи нёньяс.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Ввести в словарь детей новые слова: зарни, удал, югыд.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понимать вопросительное слов: «Кор?».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потешкой: «Шонд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пет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с…».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Отработать звук «ш» (с.177-179).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61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употреблять слова и выражения: тулыс,тöв, вежöдöны пуяс, вежöдö турун, сьылöны лэбачьяс, воöмаöсь сьöд ракаяс.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на тему «Тулыс» (с.179-181).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№62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«Какая природа»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учить дете употреблять знакомые слова и выражения по теме «Тулыс».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текстом стихотворения «Гажа тулыс».</w:t>
            </w:r>
          </w:p>
        </w:tc>
      </w:tr>
      <w:tr w:rsidR="0012170A" w:rsidRPr="00A81678" w:rsidTr="00A81678">
        <w:trPr>
          <w:cantSplit/>
          <w:trHeight w:val="363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апреля –тема «01, 02, 03, 04»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63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«Кататься»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машинаöн, поездон, ракетаöн, самолетöн, автобусöн, пыжöн, дадьöн, конькиöн.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глаголов: мунö, лэбо, исласьö; сущ., обозначающих членов семьи: пöч, пöль, бать, ныв..; животных: вöв, кöза, пон…ош, кöч, руч…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«Саша мунö поездöн. Бать мунö машинаöн»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звука «ö».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64 «Транспорт»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дадь, коньки, лыжи(лызь).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слов, оюозначающих траспорт: самолёт, поезд, парокод, автобус, вертолёт, машина.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«Тайö мый?» «Тайö лыжи али дадь?» «Тан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эм коньки?».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«Тайö дадь? -  Абу.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(Ф.и. «Катаемся на различных видах транспорта».)</w:t>
            </w:r>
          </w:p>
        </w:tc>
      </w:tr>
      <w:tr w:rsidR="0012170A" w:rsidRPr="00A81678" w:rsidTr="00A81678">
        <w:trPr>
          <w:cantSplit/>
          <w:trHeight w:val="377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 неделя мая – тема «День Победы»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№65, 66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«Кодзувкоткар»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лексики изученных тем: «Домашние и дикие животные», «Семья», «Птицы», «Одежда», «Обувь», «Игрушки» и т.п.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сверстникам вопросов: «Тайö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«Тайö мый?» «Кутшöм?» «Кымын?»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словосочетаний: прил.+сущ; числит.+сущ.; числит.+прил.+сущ; сущ.+послелог. 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звуков «о» ,«ö»,»дз», «дж», «тш», «с»и «сь»( Ф.и. «Песенка веселого язычка»).</w:t>
            </w:r>
          </w:p>
        </w:tc>
      </w:tr>
      <w:tr w:rsidR="0012170A" w:rsidRPr="00A81678" w:rsidTr="00A81678">
        <w:trPr>
          <w:cantSplit/>
          <w:trHeight w:val="362"/>
          <w:jc w:val="center"/>
        </w:trPr>
        <w:tc>
          <w:tcPr>
            <w:tcW w:w="553" w:type="dxa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2-3 недели мая – тема «До свидания детский сад, выпускной»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 w:val="restart"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67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коми народной игрой «Кöк». Заучивание текста. 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Отработка слов со звуком «ö», нахождение слов с этим звуком в тексте.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названий насекомых, птиц; глаголов: лэбалö, котöртö, мунö, сьылö…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«тайö»(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 кöн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«Мый вочö?» «Кутшöм?».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словосочетаний: прил.+сущ.( еджыд юсь, сьöд лöдз); предложений: «тан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»(сэнi)+прил.+сущ.(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hуд пышкай).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68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произведения коми фольклора, песней «Алöй ленточка». Заучивание 1-го и 2-го куплета. Звук к речи: отработка слов с коми звуками, встречающмхся в тексте песни.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слов: шыдöс, нöк, шаньга; кöсъям, ог кöсйöй, радейтам, ог радейтöй.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вопросов: «Тэ мый кöсъян(радейтан)?» «Т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мый кöсъянныд?».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69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«Занятия в детском саду»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видны, ошкыны.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глаголов: кöсъян-он кöсйы, кöсъя-ог кöсйы; местоимений: ме, тэ.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«Тэ кöсъян(он кöсйы)+глагол неопред.формы( ме кöсъя ошкыны, ме ог кöсйы видны). Отработка звуков «ш» и «с». Нахождение их в словах.</w:t>
            </w:r>
          </w:p>
        </w:tc>
      </w:tr>
      <w:tr w:rsidR="0012170A" w:rsidRPr="00A81678" w:rsidTr="00A81678">
        <w:trPr>
          <w:cantSplit/>
          <w:trHeight w:val="795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70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«Школа»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слов:  велӧдысь, велӧдчысь, нывка, зонка.</w:t>
            </w:r>
          </w:p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и задавание вопросов: «Тайӧ код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?» «Кутшӧм?»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предложений: «тайӧ»(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)+сущ.; «тайӧ»(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, сэн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)+прил.+сущ.( тан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ль нывка). Отработка звука «р» в словах .</w:t>
            </w:r>
          </w:p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стр.29 «Сёрни совмо ворс</w:t>
            </w:r>
            <w:r w:rsidRPr="00A8167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гон»).</w:t>
            </w:r>
          </w:p>
        </w:tc>
      </w:tr>
      <w:tr w:rsidR="0012170A" w:rsidRPr="00A81678" w:rsidTr="00A81678">
        <w:trPr>
          <w:cantSplit/>
          <w:trHeight w:val="181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7" w:type="dxa"/>
            <w:gridSpan w:val="2"/>
            <w:tcBorders>
              <w:top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неделя мая -  тема «Высадим аллею выпускников»</w:t>
            </w:r>
          </w:p>
        </w:tc>
      </w:tr>
      <w:tr w:rsidR="0012170A" w:rsidRPr="00A81678" w:rsidTr="00A81678">
        <w:trPr>
          <w:cantSplit/>
          <w:trHeight w:val="243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71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с. 188</w:t>
            </w:r>
          </w:p>
        </w:tc>
      </w:tr>
      <w:tr w:rsidR="0012170A" w:rsidRPr="00A81678" w:rsidTr="00A81678">
        <w:trPr>
          <w:cantSplit/>
          <w:trHeight w:val="232"/>
          <w:jc w:val="center"/>
        </w:trPr>
        <w:tc>
          <w:tcPr>
            <w:tcW w:w="553" w:type="dxa"/>
            <w:vMerge/>
            <w:textDirection w:val="btLr"/>
          </w:tcPr>
          <w:p w:rsidR="0012170A" w:rsidRPr="00A81678" w:rsidRDefault="0012170A" w:rsidP="00A81678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8" w:type="dxa"/>
            <w:tcBorders>
              <w:top w:val="single" w:sz="4" w:space="0" w:color="auto"/>
              <w:righ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Занятие № 72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</w:tcBorders>
          </w:tcPr>
          <w:p w:rsidR="0012170A" w:rsidRPr="00A81678" w:rsidRDefault="0012170A" w:rsidP="00A81678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1678">
              <w:rPr>
                <w:rFonts w:ascii="Times New Roman" w:hAnsi="Times New Roman"/>
                <w:sz w:val="24"/>
                <w:szCs w:val="24"/>
                <w:lang w:eastAsia="ru-RU"/>
              </w:rPr>
              <w:t>с.189</w:t>
            </w:r>
          </w:p>
        </w:tc>
      </w:tr>
    </w:tbl>
    <w:p w:rsidR="0012170A" w:rsidRPr="00660CA9" w:rsidRDefault="0012170A" w:rsidP="004A0B8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b/>
          <w:sz w:val="24"/>
          <w:szCs w:val="24"/>
        </w:rPr>
        <w:t>Средства обучения: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уголки национального воспитания в группах.</w:t>
      </w:r>
    </w:p>
    <w:p w:rsidR="0012170A" w:rsidRPr="00660CA9" w:rsidRDefault="0012170A" w:rsidP="004A0B85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Предметы прикладного искусств</w:t>
      </w:r>
      <w:r>
        <w:rPr>
          <w:rFonts w:ascii="Times New Roman" w:hAnsi="Times New Roman"/>
          <w:sz w:val="24"/>
          <w:szCs w:val="24"/>
        </w:rPr>
        <w:t>а</w:t>
      </w:r>
    </w:p>
    <w:p w:rsidR="0012170A" w:rsidRPr="00660CA9" w:rsidRDefault="0012170A" w:rsidP="004A0B85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Рабочие тетради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коми музыкальные инструменты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иллюстрации, картинки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игрушки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Pr="00660CA9">
        <w:rPr>
          <w:rFonts w:ascii="Times New Roman" w:hAnsi="Times New Roman"/>
          <w:sz w:val="24"/>
          <w:szCs w:val="24"/>
        </w:rPr>
        <w:t>укольные театры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дидактические игры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национальные костюмы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художественная литература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музейные экспонаты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60CA9">
        <w:rPr>
          <w:rFonts w:ascii="Times New Roman" w:hAnsi="Times New Roman"/>
          <w:b/>
          <w:bCs/>
          <w:sz w:val="24"/>
          <w:szCs w:val="24"/>
        </w:rPr>
        <w:t>Оборудование: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стол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стулья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доска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фланелеграф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фломастеры</w:t>
      </w: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- альбомные листы.</w:t>
      </w:r>
    </w:p>
    <w:p w:rsidR="0012170A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2170A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70A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70A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70A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70A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70A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70A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70A" w:rsidRPr="00660CA9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70A" w:rsidRPr="004A0B4A" w:rsidRDefault="0012170A" w:rsidP="004A0B85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b/>
          <w:sz w:val="24"/>
          <w:szCs w:val="24"/>
        </w:rPr>
        <w:t>Библиографический список.</w:t>
      </w:r>
    </w:p>
    <w:p w:rsidR="0012170A" w:rsidRPr="00660CA9" w:rsidRDefault="0012170A" w:rsidP="004A0B8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«Методические рекомендации» под редакцией АлександроваЛ.В.</w:t>
      </w:r>
    </w:p>
    <w:p w:rsidR="0012170A" w:rsidRPr="00660CA9" w:rsidRDefault="0012170A" w:rsidP="004A0B8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Программа «Парма». Сыктывкар 2001 год.</w:t>
      </w:r>
    </w:p>
    <w:p w:rsidR="0012170A" w:rsidRPr="00660CA9" w:rsidRDefault="0012170A" w:rsidP="004A0B8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Остапова З.В., Москвина Т.А. Программно – методические материалы для занятий по коми языку как государственному в дошкольных образовательных учреждениях. Анбур, Сыктывкар 2012 г.</w:t>
      </w:r>
    </w:p>
    <w:p w:rsidR="0012170A" w:rsidRPr="00660CA9" w:rsidRDefault="0012170A" w:rsidP="004A0B8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Остапова З.В. Сёрни совмо ворсiгон.</w:t>
      </w:r>
    </w:p>
    <w:p w:rsidR="0012170A" w:rsidRPr="00660CA9" w:rsidRDefault="0012170A" w:rsidP="004A0B8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0CA9">
        <w:rPr>
          <w:rFonts w:ascii="Times New Roman" w:hAnsi="Times New Roman"/>
          <w:sz w:val="24"/>
          <w:szCs w:val="24"/>
        </w:rPr>
        <w:t>Ознакомление детей дошкольного возраста с коми краем. Сыктывкар 1993 г. 2 части.</w:t>
      </w:r>
    </w:p>
    <w:p w:rsidR="0012170A" w:rsidRPr="00660CA9" w:rsidRDefault="0012170A" w:rsidP="00A00557">
      <w:pPr>
        <w:widowControl w:val="0"/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/>
          <w:sz w:val="24"/>
          <w:szCs w:val="24"/>
        </w:rPr>
      </w:pPr>
    </w:p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Default="0012170A"/>
    <w:p w:rsidR="0012170A" w:rsidRPr="00A00557" w:rsidRDefault="0012170A" w:rsidP="00A61AF8">
      <w:pPr>
        <w:jc w:val="center"/>
        <w:rPr>
          <w:rFonts w:ascii="Times New Roman" w:hAnsi="Times New Roman"/>
          <w:sz w:val="24"/>
          <w:szCs w:val="24"/>
        </w:rPr>
      </w:pPr>
      <w:r w:rsidRPr="00A00557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12170A" w:rsidRPr="00A00557" w:rsidRDefault="0012170A" w:rsidP="00A61AF8">
      <w:pPr>
        <w:jc w:val="center"/>
        <w:rPr>
          <w:rFonts w:ascii="Times New Roman" w:hAnsi="Times New Roman"/>
          <w:sz w:val="24"/>
          <w:szCs w:val="24"/>
        </w:rPr>
      </w:pPr>
      <w:r w:rsidRPr="00A00557">
        <w:rPr>
          <w:rFonts w:ascii="Times New Roman" w:hAnsi="Times New Roman"/>
          <w:sz w:val="24"/>
          <w:szCs w:val="24"/>
        </w:rPr>
        <w:t>«Детский сад № 4» г. Микунь</w:t>
      </w:r>
    </w:p>
    <w:p w:rsidR="0012170A" w:rsidRDefault="0012170A" w:rsidP="00A61AF8">
      <w:pPr>
        <w:pStyle w:val="10"/>
        <w:ind w:left="142"/>
        <w:jc w:val="center"/>
        <w:rPr>
          <w:sz w:val="28"/>
          <w:szCs w:val="28"/>
        </w:rPr>
      </w:pPr>
    </w:p>
    <w:p w:rsidR="0012170A" w:rsidRDefault="0012170A" w:rsidP="00A61AF8">
      <w:pPr>
        <w:pStyle w:val="10"/>
        <w:ind w:left="142"/>
        <w:jc w:val="center"/>
        <w:rPr>
          <w:sz w:val="24"/>
          <w:szCs w:val="24"/>
        </w:rPr>
      </w:pPr>
    </w:p>
    <w:p w:rsidR="0012170A" w:rsidRDefault="0012170A" w:rsidP="00A61AF8">
      <w:pPr>
        <w:pStyle w:val="10"/>
        <w:rPr>
          <w:sz w:val="24"/>
          <w:szCs w:val="24"/>
        </w:rPr>
      </w:pPr>
      <w:r>
        <w:rPr>
          <w:sz w:val="24"/>
          <w:szCs w:val="24"/>
        </w:rPr>
        <w:t xml:space="preserve"> Принята                                                                        Утверждаю</w:t>
      </w:r>
    </w:p>
    <w:p w:rsidR="0012170A" w:rsidRDefault="0012170A" w:rsidP="00A61AF8">
      <w:pPr>
        <w:pStyle w:val="10"/>
        <w:rPr>
          <w:sz w:val="24"/>
          <w:szCs w:val="24"/>
        </w:rPr>
      </w:pPr>
      <w:r>
        <w:rPr>
          <w:sz w:val="24"/>
          <w:szCs w:val="24"/>
        </w:rPr>
        <w:t>педагогическим советом                                               Заведующая МБДОУ</w:t>
      </w:r>
    </w:p>
    <w:p w:rsidR="0012170A" w:rsidRDefault="0012170A" w:rsidP="00A61AF8">
      <w:pPr>
        <w:pStyle w:val="10"/>
        <w:rPr>
          <w:sz w:val="24"/>
          <w:szCs w:val="24"/>
        </w:rPr>
      </w:pPr>
      <w:r>
        <w:rPr>
          <w:sz w:val="24"/>
          <w:szCs w:val="24"/>
        </w:rPr>
        <w:t>МБДОУ «Детский сад №4»                                          «Детский сад №4» г. Микунь</w:t>
      </w:r>
    </w:p>
    <w:p w:rsidR="0012170A" w:rsidRDefault="0012170A" w:rsidP="00A61AF8">
      <w:pPr>
        <w:pStyle w:val="10"/>
        <w:rPr>
          <w:sz w:val="24"/>
          <w:szCs w:val="24"/>
        </w:rPr>
      </w:pPr>
      <w:r>
        <w:rPr>
          <w:sz w:val="24"/>
          <w:szCs w:val="24"/>
        </w:rPr>
        <w:t xml:space="preserve">г. Микунь                                                                                                                                        </w:t>
      </w:r>
    </w:p>
    <w:p w:rsidR="0012170A" w:rsidRDefault="0012170A" w:rsidP="00A61AF8">
      <w:pPr>
        <w:pStyle w:val="10"/>
        <w:rPr>
          <w:sz w:val="24"/>
          <w:szCs w:val="24"/>
        </w:rPr>
      </w:pPr>
      <w:r>
        <w:rPr>
          <w:sz w:val="24"/>
          <w:szCs w:val="24"/>
        </w:rPr>
        <w:t xml:space="preserve">протокол №____                                                            </w:t>
      </w:r>
      <w:r w:rsidRPr="0062149D">
        <w:rPr>
          <w:sz w:val="24"/>
          <w:szCs w:val="24"/>
        </w:rPr>
        <w:t xml:space="preserve">____________________ </w:t>
      </w:r>
      <w:r>
        <w:rPr>
          <w:sz w:val="24"/>
          <w:szCs w:val="24"/>
        </w:rPr>
        <w:t xml:space="preserve">А.И. Ремшу </w:t>
      </w:r>
    </w:p>
    <w:p w:rsidR="0012170A" w:rsidRDefault="0012170A" w:rsidP="00A61AF8">
      <w:pPr>
        <w:pStyle w:val="10"/>
        <w:rPr>
          <w:sz w:val="24"/>
          <w:szCs w:val="24"/>
        </w:rPr>
      </w:pPr>
      <w:r>
        <w:rPr>
          <w:sz w:val="24"/>
          <w:szCs w:val="24"/>
        </w:rPr>
        <w:t>от «___»_______ 2017г.                                                Приказ № ____</w:t>
      </w:r>
      <w:r w:rsidRPr="00731C2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«___»_______2017г.                                                                                           </w:t>
      </w:r>
      <w:r w:rsidRPr="0062149D">
        <w:rPr>
          <w:sz w:val="24"/>
          <w:szCs w:val="24"/>
        </w:rPr>
        <w:t xml:space="preserve"> </w:t>
      </w:r>
    </w:p>
    <w:p w:rsidR="0012170A" w:rsidRDefault="0012170A" w:rsidP="00A61AF8">
      <w:pPr>
        <w:pStyle w:val="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</w:t>
      </w:r>
    </w:p>
    <w:p w:rsidR="0012170A" w:rsidRDefault="0012170A" w:rsidP="00A61AF8">
      <w:pPr>
        <w:pStyle w:val="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</w:p>
    <w:p w:rsidR="0012170A" w:rsidRDefault="0012170A" w:rsidP="00A61AF8">
      <w:pPr>
        <w:pStyle w:val="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</w:p>
    <w:p w:rsidR="0012170A" w:rsidRDefault="0012170A" w:rsidP="00A61AF8">
      <w:pPr>
        <w:tabs>
          <w:tab w:val="left" w:pos="3937"/>
        </w:tabs>
        <w:ind w:left="426" w:hanging="426"/>
      </w:pPr>
    </w:p>
    <w:p w:rsidR="0012170A" w:rsidRPr="00A00557" w:rsidRDefault="0012170A" w:rsidP="00A61AF8">
      <w:pPr>
        <w:pStyle w:val="10"/>
        <w:ind w:left="142"/>
        <w:jc w:val="center"/>
        <w:rPr>
          <w:sz w:val="24"/>
          <w:szCs w:val="24"/>
        </w:rPr>
      </w:pPr>
    </w:p>
    <w:p w:rsidR="0012170A" w:rsidRPr="00A00557" w:rsidRDefault="0012170A" w:rsidP="00A61AF8">
      <w:pPr>
        <w:pStyle w:val="10"/>
        <w:rPr>
          <w:sz w:val="24"/>
          <w:szCs w:val="24"/>
        </w:rPr>
      </w:pPr>
      <w:r w:rsidRPr="00A00557">
        <w:rPr>
          <w:sz w:val="24"/>
          <w:szCs w:val="24"/>
        </w:rPr>
        <w:t xml:space="preserve">                                                                                   </w:t>
      </w:r>
    </w:p>
    <w:p w:rsidR="0012170A" w:rsidRPr="00A00557" w:rsidRDefault="0012170A" w:rsidP="00A61AF8">
      <w:pPr>
        <w:pStyle w:val="10"/>
        <w:rPr>
          <w:sz w:val="24"/>
          <w:szCs w:val="24"/>
        </w:rPr>
      </w:pPr>
      <w:r w:rsidRPr="00A00557">
        <w:rPr>
          <w:sz w:val="24"/>
          <w:szCs w:val="24"/>
        </w:rPr>
        <w:t xml:space="preserve">                                                    </w:t>
      </w:r>
      <w:r>
        <w:rPr>
          <w:sz w:val="24"/>
          <w:szCs w:val="24"/>
        </w:rPr>
        <w:t xml:space="preserve">                     </w:t>
      </w:r>
      <w:r w:rsidRPr="00A00557">
        <w:rPr>
          <w:sz w:val="24"/>
          <w:szCs w:val="24"/>
        </w:rPr>
        <w:t xml:space="preserve">                                                              </w:t>
      </w:r>
    </w:p>
    <w:p w:rsidR="0012170A" w:rsidRPr="00A00557" w:rsidRDefault="0012170A" w:rsidP="00A61AF8">
      <w:pPr>
        <w:jc w:val="center"/>
        <w:rPr>
          <w:rFonts w:ascii="Times New Roman" w:hAnsi="Times New Roman"/>
          <w:b/>
          <w:sz w:val="24"/>
          <w:szCs w:val="24"/>
        </w:rPr>
      </w:pPr>
      <w:r w:rsidRPr="00A00557">
        <w:rPr>
          <w:rFonts w:ascii="Times New Roman" w:hAnsi="Times New Roman"/>
          <w:b/>
          <w:sz w:val="24"/>
          <w:szCs w:val="24"/>
        </w:rPr>
        <w:t>Рабочая</w:t>
      </w:r>
      <w:r>
        <w:rPr>
          <w:rFonts w:ascii="Times New Roman" w:hAnsi="Times New Roman"/>
          <w:b/>
          <w:sz w:val="24"/>
          <w:szCs w:val="24"/>
        </w:rPr>
        <w:t xml:space="preserve"> учебная</w:t>
      </w:r>
      <w:r w:rsidRPr="00A00557">
        <w:rPr>
          <w:rFonts w:ascii="Times New Roman" w:hAnsi="Times New Roman"/>
          <w:b/>
          <w:sz w:val="24"/>
          <w:szCs w:val="24"/>
        </w:rPr>
        <w:t xml:space="preserve"> программа по  разделу:</w:t>
      </w:r>
    </w:p>
    <w:p w:rsidR="0012170A" w:rsidRPr="00A00557" w:rsidRDefault="0012170A" w:rsidP="00A61AF8">
      <w:pPr>
        <w:jc w:val="center"/>
        <w:rPr>
          <w:rFonts w:ascii="Times New Roman" w:hAnsi="Times New Roman"/>
          <w:b/>
          <w:sz w:val="24"/>
          <w:szCs w:val="24"/>
        </w:rPr>
      </w:pPr>
      <w:r w:rsidRPr="00A00557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Обучение коми языку</w:t>
      </w:r>
      <w:r w:rsidRPr="00A00557">
        <w:rPr>
          <w:rFonts w:ascii="Times New Roman" w:hAnsi="Times New Roman"/>
          <w:b/>
          <w:sz w:val="24"/>
          <w:szCs w:val="24"/>
        </w:rPr>
        <w:t xml:space="preserve">» </w:t>
      </w:r>
    </w:p>
    <w:p w:rsidR="0012170A" w:rsidRPr="00A00557" w:rsidRDefault="0012170A" w:rsidP="00A61AF8">
      <w:pPr>
        <w:spacing w:before="100" w:beforeAutospacing="1" w:after="30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A00557">
        <w:rPr>
          <w:rFonts w:ascii="Times New Roman" w:hAnsi="Times New Roman"/>
          <w:bCs/>
          <w:sz w:val="24"/>
          <w:szCs w:val="24"/>
          <w:lang w:eastAsia="ru-RU"/>
        </w:rPr>
        <w:t>(средняя, старшая, подготовительная группы)</w:t>
      </w:r>
    </w:p>
    <w:p w:rsidR="0012170A" w:rsidRPr="00A00557" w:rsidRDefault="0012170A" w:rsidP="00A61AF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0055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12170A" w:rsidRDefault="0012170A" w:rsidP="00A61AF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00557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Составители: С.</w:t>
      </w:r>
      <w:r w:rsidRPr="00A00557">
        <w:rPr>
          <w:rFonts w:ascii="Times New Roman" w:hAnsi="Times New Roman"/>
          <w:sz w:val="24"/>
          <w:szCs w:val="24"/>
          <w:lang w:eastAsia="ru-RU"/>
        </w:rPr>
        <w:t>А. Молчанова</w:t>
      </w:r>
      <w:r w:rsidRPr="00A00557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Т.Б. Суслова</w:t>
      </w:r>
    </w:p>
    <w:p w:rsidR="0012170A" w:rsidRPr="00A00557" w:rsidRDefault="0012170A" w:rsidP="00A61AF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Ю.Н.Хитрова</w:t>
      </w:r>
    </w:p>
    <w:p w:rsidR="0012170A" w:rsidRPr="00A00557" w:rsidRDefault="0012170A" w:rsidP="00A61AF8">
      <w:pPr>
        <w:spacing w:before="100" w:beforeAutospacing="1" w:after="30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00557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12170A" w:rsidRDefault="0012170A" w:rsidP="00A61AF8">
      <w:pPr>
        <w:spacing w:before="100" w:beforeAutospacing="1" w:after="30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                                  </w:t>
      </w:r>
    </w:p>
    <w:p w:rsidR="0012170A" w:rsidRDefault="0012170A" w:rsidP="00A61AF8">
      <w:pPr>
        <w:spacing w:before="100" w:beforeAutospacing="1" w:after="300" w:line="240" w:lineRule="auto"/>
        <w:rPr>
          <w:rFonts w:ascii="Times New Roman" w:hAnsi="Times New Roman"/>
          <w:sz w:val="30"/>
          <w:szCs w:val="30"/>
          <w:lang w:eastAsia="ru-RU"/>
        </w:rPr>
      </w:pPr>
    </w:p>
    <w:p w:rsidR="0012170A" w:rsidRDefault="0012170A" w:rsidP="00A61AF8">
      <w:pPr>
        <w:spacing w:before="100" w:beforeAutospacing="1" w:after="300" w:line="240" w:lineRule="auto"/>
        <w:rPr>
          <w:rFonts w:ascii="Times New Roman" w:hAnsi="Times New Roman"/>
          <w:sz w:val="30"/>
          <w:szCs w:val="30"/>
          <w:lang w:eastAsia="ru-RU"/>
        </w:rPr>
      </w:pPr>
    </w:p>
    <w:p w:rsidR="0012170A" w:rsidRDefault="0012170A" w:rsidP="00A61AF8">
      <w:pPr>
        <w:spacing w:before="100" w:beforeAutospacing="1" w:after="300" w:line="240" w:lineRule="auto"/>
        <w:rPr>
          <w:rFonts w:ascii="Times New Roman" w:hAnsi="Times New Roman"/>
          <w:sz w:val="30"/>
          <w:szCs w:val="30"/>
          <w:lang w:eastAsia="ru-RU"/>
        </w:rPr>
      </w:pPr>
    </w:p>
    <w:p w:rsidR="0012170A" w:rsidRDefault="0012170A" w:rsidP="00A61AF8">
      <w:pPr>
        <w:spacing w:before="100" w:beforeAutospacing="1" w:after="300" w:line="240" w:lineRule="auto"/>
        <w:rPr>
          <w:rFonts w:ascii="Times New Roman" w:hAnsi="Times New Roman"/>
          <w:sz w:val="30"/>
          <w:szCs w:val="30"/>
          <w:lang w:eastAsia="ru-RU"/>
        </w:rPr>
      </w:pPr>
    </w:p>
    <w:p w:rsidR="0012170A" w:rsidRDefault="0012170A" w:rsidP="00A61AF8">
      <w:pPr>
        <w:spacing w:before="100" w:beforeAutospacing="1" w:after="300" w:line="240" w:lineRule="auto"/>
        <w:rPr>
          <w:rFonts w:ascii="Times New Roman" w:hAnsi="Times New Roman"/>
          <w:sz w:val="30"/>
          <w:szCs w:val="30"/>
          <w:lang w:eastAsia="ru-RU"/>
        </w:rPr>
      </w:pPr>
    </w:p>
    <w:p w:rsidR="0012170A" w:rsidRPr="00E45BA6" w:rsidRDefault="0012170A" w:rsidP="00A61AF8">
      <w:pPr>
        <w:spacing w:before="100" w:beforeAutospacing="1" w:after="300" w:line="240" w:lineRule="auto"/>
        <w:rPr>
          <w:rFonts w:ascii="Times New Roman" w:hAnsi="Times New Roman"/>
          <w:sz w:val="30"/>
          <w:szCs w:val="30"/>
          <w:lang w:eastAsia="ru-RU"/>
        </w:rPr>
      </w:pPr>
    </w:p>
    <w:p w:rsidR="0012170A" w:rsidRPr="00A61AF8" w:rsidRDefault="0012170A" w:rsidP="00A61AF8">
      <w:pPr>
        <w:spacing w:before="100" w:beforeAutospacing="1" w:after="30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61AF8">
        <w:rPr>
          <w:rFonts w:ascii="Times New Roman" w:hAnsi="Times New Roman"/>
          <w:sz w:val="24"/>
          <w:szCs w:val="24"/>
          <w:lang w:eastAsia="ru-RU"/>
        </w:rPr>
        <w:t xml:space="preserve">г. Микунь </w:t>
      </w:r>
      <w:r w:rsidRPr="00A61AF8">
        <w:rPr>
          <w:rFonts w:ascii="Times New Roman" w:hAnsi="Times New Roman"/>
          <w:sz w:val="24"/>
          <w:szCs w:val="24"/>
          <w:lang w:eastAsia="ru-RU"/>
        </w:rPr>
        <w:br/>
        <w:t xml:space="preserve">2017 г.                                                                                                                          </w:t>
      </w:r>
    </w:p>
    <w:sectPr w:rsidR="0012170A" w:rsidRPr="00A61AF8" w:rsidSect="00E03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RTF_Num 32"/>
    <w:lvl w:ilvl="0">
      <w:start w:val="1"/>
      <w:numFmt w:val="decimal"/>
      <w:lvlText w:val="%1."/>
      <w:lvlJc w:val="left"/>
      <w:pPr>
        <w:ind w:left="45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1">
    <w:nsid w:val="023435B2"/>
    <w:multiLevelType w:val="hybridMultilevel"/>
    <w:tmpl w:val="D6EC97CE"/>
    <w:lvl w:ilvl="0" w:tplc="7308974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C10A28"/>
    <w:multiLevelType w:val="hybridMultilevel"/>
    <w:tmpl w:val="6EB6D090"/>
    <w:lvl w:ilvl="0" w:tplc="31340594">
      <w:start w:val="3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FA647F9"/>
    <w:multiLevelType w:val="hybridMultilevel"/>
    <w:tmpl w:val="D5A6C2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56234BA"/>
    <w:multiLevelType w:val="hybridMultilevel"/>
    <w:tmpl w:val="00BA3304"/>
    <w:lvl w:ilvl="0" w:tplc="723E39E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9DE39C0"/>
    <w:multiLevelType w:val="hybridMultilevel"/>
    <w:tmpl w:val="B4940A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3AE3031"/>
    <w:multiLevelType w:val="hybridMultilevel"/>
    <w:tmpl w:val="4C9433F4"/>
    <w:lvl w:ilvl="0" w:tplc="4C20BF6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3C23E9C"/>
    <w:multiLevelType w:val="multilevel"/>
    <w:tmpl w:val="66EC059E"/>
    <w:lvl w:ilvl="0">
      <w:start w:val="2"/>
      <w:numFmt w:val="decimal"/>
      <w:lvlText w:val="%1"/>
      <w:lvlJc w:val="left"/>
      <w:pPr>
        <w:ind w:left="390" w:hanging="390"/>
      </w:pPr>
      <w:rPr>
        <w:rFonts w:cs="Times New Roman" w:hint="default"/>
      </w:rPr>
    </w:lvl>
    <w:lvl w:ilvl="1">
      <w:start w:val="3"/>
      <w:numFmt w:val="decimal"/>
      <w:lvlText w:val="%1-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4E184387"/>
    <w:multiLevelType w:val="hybridMultilevel"/>
    <w:tmpl w:val="0E400BF8"/>
    <w:lvl w:ilvl="0" w:tplc="879E3588">
      <w:start w:val="3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633826A8"/>
    <w:multiLevelType w:val="multilevel"/>
    <w:tmpl w:val="311EC1A6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0">
    <w:nsid w:val="7BB2245C"/>
    <w:multiLevelType w:val="hybridMultilevel"/>
    <w:tmpl w:val="926A4E96"/>
    <w:lvl w:ilvl="0" w:tplc="84761284">
      <w:start w:val="3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8"/>
  </w:num>
  <w:num w:numId="5">
    <w:abstractNumId w:val="2"/>
  </w:num>
  <w:num w:numId="6">
    <w:abstractNumId w:val="10"/>
  </w:num>
  <w:num w:numId="7">
    <w:abstractNumId w:val="6"/>
  </w:num>
  <w:num w:numId="8">
    <w:abstractNumId w:val="1"/>
  </w:num>
  <w:num w:numId="9">
    <w:abstractNumId w:val="4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0B85"/>
    <w:rsid w:val="0012170A"/>
    <w:rsid w:val="0017124A"/>
    <w:rsid w:val="00186658"/>
    <w:rsid w:val="002B2F0A"/>
    <w:rsid w:val="002E5229"/>
    <w:rsid w:val="00324E16"/>
    <w:rsid w:val="00337BA1"/>
    <w:rsid w:val="00342348"/>
    <w:rsid w:val="003C1ABA"/>
    <w:rsid w:val="003E437E"/>
    <w:rsid w:val="004A0B4A"/>
    <w:rsid w:val="004A0B85"/>
    <w:rsid w:val="004C406D"/>
    <w:rsid w:val="005A1269"/>
    <w:rsid w:val="0062149D"/>
    <w:rsid w:val="00634C92"/>
    <w:rsid w:val="00660CA9"/>
    <w:rsid w:val="007049FE"/>
    <w:rsid w:val="00731C2C"/>
    <w:rsid w:val="007A00CB"/>
    <w:rsid w:val="007F042F"/>
    <w:rsid w:val="008C2108"/>
    <w:rsid w:val="008E4773"/>
    <w:rsid w:val="00912EC2"/>
    <w:rsid w:val="009346AC"/>
    <w:rsid w:val="009576C2"/>
    <w:rsid w:val="009D10F1"/>
    <w:rsid w:val="00A00557"/>
    <w:rsid w:val="00A61AF8"/>
    <w:rsid w:val="00A81678"/>
    <w:rsid w:val="00AB0816"/>
    <w:rsid w:val="00AC5FBC"/>
    <w:rsid w:val="00B00988"/>
    <w:rsid w:val="00D027D1"/>
    <w:rsid w:val="00D040DE"/>
    <w:rsid w:val="00E03ECC"/>
    <w:rsid w:val="00E45BA6"/>
    <w:rsid w:val="00ED49D2"/>
    <w:rsid w:val="00EF5089"/>
    <w:rsid w:val="00EF74D1"/>
    <w:rsid w:val="00F14B4B"/>
    <w:rsid w:val="00F14D47"/>
    <w:rsid w:val="00FA2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EC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A0B85"/>
    <w:pPr>
      <w:ind w:left="720"/>
      <w:contextualSpacing/>
    </w:pPr>
    <w:rPr>
      <w:rFonts w:eastAsia="Times New Roman"/>
      <w:lang w:eastAsia="ru-RU"/>
    </w:rPr>
  </w:style>
  <w:style w:type="table" w:styleId="TableGrid">
    <w:name w:val="Table Grid"/>
    <w:basedOn w:val="TableNormal"/>
    <w:uiPriority w:val="99"/>
    <w:rsid w:val="004A0B85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7">
    <w:name w:val="Font Style207"/>
    <w:basedOn w:val="DefaultParagraphFont"/>
    <w:uiPriority w:val="99"/>
    <w:rsid w:val="004A0B85"/>
    <w:rPr>
      <w:rFonts w:ascii="Century Schoolbook" w:hAnsi="Century Schoolbook" w:cs="Century Schoolbook"/>
      <w:sz w:val="18"/>
      <w:szCs w:val="18"/>
    </w:rPr>
  </w:style>
  <w:style w:type="paragraph" w:customStyle="1" w:styleId="Style117">
    <w:name w:val="Style117"/>
    <w:basedOn w:val="Normal"/>
    <w:uiPriority w:val="99"/>
    <w:rsid w:val="004A0B85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4A0B85"/>
    <w:rPr>
      <w:rFonts w:ascii="Cambria" w:hAnsi="Cambria" w:cs="Times New Roman"/>
      <w:lang w:val="en-US"/>
    </w:rPr>
  </w:style>
  <w:style w:type="paragraph" w:styleId="NoSpacing">
    <w:name w:val="No Spacing"/>
    <w:basedOn w:val="Normal"/>
    <w:link w:val="NoSpacingChar"/>
    <w:uiPriority w:val="99"/>
    <w:qFormat/>
    <w:rsid w:val="004A0B85"/>
    <w:pPr>
      <w:spacing w:after="0" w:line="240" w:lineRule="auto"/>
    </w:pPr>
    <w:rPr>
      <w:rFonts w:ascii="Cambria" w:hAnsi="Cambria"/>
      <w:lang w:val="en-US"/>
    </w:rPr>
  </w:style>
  <w:style w:type="character" w:customStyle="1" w:styleId="FontStyle267">
    <w:name w:val="Font Style267"/>
    <w:basedOn w:val="DefaultParagraphFont"/>
    <w:uiPriority w:val="99"/>
    <w:rsid w:val="004A0B85"/>
    <w:rPr>
      <w:rFonts w:ascii="Franklin Gothic Medium" w:hAnsi="Franklin Gothic Medium" w:cs="Franklin Gothic Medium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4A0B85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4A0B8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0B85"/>
    <w:rPr>
      <w:rFonts w:ascii="Tahoma" w:hAnsi="Tahoma" w:cs="Tahoma"/>
      <w:sz w:val="16"/>
      <w:szCs w:val="16"/>
      <w:lang w:eastAsia="ru-RU"/>
    </w:rPr>
  </w:style>
  <w:style w:type="character" w:customStyle="1" w:styleId="1">
    <w:name w:val="Без интервала1 Знак"/>
    <w:basedOn w:val="DefaultParagraphFont"/>
    <w:link w:val="10"/>
    <w:uiPriority w:val="99"/>
    <w:locked/>
    <w:rsid w:val="00A00557"/>
    <w:rPr>
      <w:rFonts w:ascii="Times New Roman" w:hAnsi="Times New Roman" w:cs="Times New Roman"/>
      <w:sz w:val="22"/>
      <w:szCs w:val="22"/>
      <w:lang w:val="ru-RU" w:eastAsia="en-US" w:bidi="ar-SA"/>
    </w:rPr>
  </w:style>
  <w:style w:type="paragraph" w:customStyle="1" w:styleId="10">
    <w:name w:val="Без интервала1"/>
    <w:link w:val="1"/>
    <w:uiPriority w:val="99"/>
    <w:rsid w:val="00A00557"/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31</Pages>
  <Words>10726</Words>
  <Characters>-32766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User</cp:lastModifiedBy>
  <cp:revision>5</cp:revision>
  <cp:lastPrinted>2018-02-25T09:45:00Z</cp:lastPrinted>
  <dcterms:created xsi:type="dcterms:W3CDTF">2018-01-22T08:11:00Z</dcterms:created>
  <dcterms:modified xsi:type="dcterms:W3CDTF">2018-02-25T09:49:00Z</dcterms:modified>
</cp:coreProperties>
</file>