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4F" w:rsidRPr="00F071DA" w:rsidRDefault="00EC414F" w:rsidP="00F071DA">
      <w:pPr>
        <w:tabs>
          <w:tab w:val="left" w:pos="4350"/>
        </w:tabs>
        <w:jc w:val="center"/>
        <w:rPr>
          <w:rFonts w:ascii="Times New Roman" w:hAnsi="Times New Roman"/>
          <w:sz w:val="28"/>
          <w:szCs w:val="28"/>
        </w:rPr>
      </w:pPr>
      <w:r w:rsidRPr="00FA61D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75pt;height:543.75pt">
            <v:imagedata r:id="rId7" o:title=""/>
          </v:shape>
        </w:pict>
      </w:r>
    </w:p>
    <w:p w:rsidR="00EC414F" w:rsidRPr="00550022" w:rsidRDefault="00EC414F" w:rsidP="00550022">
      <w:pPr>
        <w:pStyle w:val="10"/>
        <w:rPr>
          <w:rFonts w:ascii="Times New Roman" w:hAnsi="Times New Roman"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Pr="00550022">
        <w:rPr>
          <w:rStyle w:val="Strong"/>
          <w:rFonts w:ascii="Times New Roman" w:hAnsi="Times New Roman"/>
          <w:color w:val="000000"/>
          <w:sz w:val="28"/>
          <w:szCs w:val="28"/>
        </w:rPr>
        <w:t xml:space="preserve">Актуальность программы : </w:t>
      </w:r>
    </w:p>
    <w:p w:rsidR="00EC414F" w:rsidRDefault="00EC414F" w:rsidP="00CC56AE">
      <w:pPr>
        <w:pStyle w:val="NormalWeb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B3FF3">
        <w:rPr>
          <w:color w:val="000000"/>
          <w:sz w:val="28"/>
          <w:szCs w:val="28"/>
        </w:rPr>
        <w:t>Одной из важных проблем, распространенных в нашем обществе среди молодежи — это равнодушие, отсутствие инт</w:t>
      </w:r>
      <w:r w:rsidRPr="00EB3FF3">
        <w:rPr>
          <w:color w:val="000000"/>
          <w:sz w:val="28"/>
          <w:szCs w:val="28"/>
        </w:rPr>
        <w:t>е</w:t>
      </w:r>
      <w:r w:rsidRPr="00EB3FF3">
        <w:rPr>
          <w:color w:val="000000"/>
          <w:sz w:val="28"/>
          <w:szCs w:val="28"/>
        </w:rPr>
        <w:t>ресов. Они не отходят от компьютера, занимаясь компьютерными играми и днем, и ночью, остальное их не интересует. Кроме того, у молодых людей много комплексов. Они безынициативны, несамостоятельны, малообщительны, скованны, стеснительны вне виртуального мира. Чтобы преодолеть эти проблемы, нужно еще дошкольном возрасте пробудить в детях какой-то интерес, развить самостоятельность, общительность, творческий потенциал, помочь преодолеть стесн</w:t>
      </w:r>
      <w:r w:rsidRPr="00EB3FF3">
        <w:rPr>
          <w:color w:val="000000"/>
          <w:sz w:val="28"/>
          <w:szCs w:val="28"/>
        </w:rPr>
        <w:t>и</w:t>
      </w:r>
      <w:r w:rsidRPr="00EB3FF3">
        <w:rPr>
          <w:color w:val="000000"/>
          <w:sz w:val="28"/>
          <w:szCs w:val="28"/>
        </w:rPr>
        <w:t>тельность, скованность. А самой благодатной почвой для этого является театр. В театре ребенок раскрывает все свои возможности, он чувствует себя не самим собой, а тем героем, которого играет. Поэтому у него пропадает стеснител</w:t>
      </w:r>
      <w:r w:rsidRPr="00EB3FF3">
        <w:rPr>
          <w:color w:val="000000"/>
          <w:sz w:val="28"/>
          <w:szCs w:val="28"/>
        </w:rPr>
        <w:t>ь</w:t>
      </w:r>
      <w:r w:rsidRPr="00EB3FF3">
        <w:rPr>
          <w:color w:val="000000"/>
          <w:sz w:val="28"/>
          <w:szCs w:val="28"/>
        </w:rPr>
        <w:t>ность, скованность движений, исчезают все комплексы, которые у него есть.</w:t>
      </w:r>
    </w:p>
    <w:p w:rsidR="00EC414F" w:rsidRPr="00EB3FF3" w:rsidRDefault="00EC414F" w:rsidP="00CC56AE">
      <w:pPr>
        <w:pStyle w:val="NormalWeb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B3FF3">
        <w:rPr>
          <w:rStyle w:val="Strong"/>
          <w:color w:val="000000"/>
          <w:sz w:val="28"/>
          <w:szCs w:val="28"/>
        </w:rPr>
        <w:t>Направленность программы</w:t>
      </w:r>
      <w:r>
        <w:rPr>
          <w:rStyle w:val="Strong"/>
          <w:color w:val="000000"/>
          <w:sz w:val="28"/>
          <w:szCs w:val="28"/>
        </w:rPr>
        <w:t xml:space="preserve"> : </w:t>
      </w:r>
    </w:p>
    <w:p w:rsidR="00EC414F" w:rsidRPr="00EB3FF3" w:rsidRDefault="00EC414F" w:rsidP="00CC56AE">
      <w:pPr>
        <w:pStyle w:val="NormalWeb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B3FF3">
        <w:rPr>
          <w:color w:val="000000"/>
          <w:sz w:val="28"/>
          <w:szCs w:val="28"/>
        </w:rPr>
        <w:t>Данная программа направлена на воспитание творческого человека в процессе театральной деятельности, развитие у н</w:t>
      </w:r>
      <w:r w:rsidRPr="00EB3FF3">
        <w:rPr>
          <w:color w:val="000000"/>
          <w:sz w:val="28"/>
          <w:szCs w:val="28"/>
        </w:rPr>
        <w:t>е</w:t>
      </w:r>
      <w:r w:rsidRPr="00EB3FF3">
        <w:rPr>
          <w:color w:val="000000"/>
          <w:sz w:val="28"/>
          <w:szCs w:val="28"/>
        </w:rPr>
        <w:t>го самостоятельности, активности, инициативы в процессе овладения навыками театральной деятельности, а также в других видах деятельности: коммуникативной, художественно-эстетической, познавательной. Показ своего «Я» в рис</w:t>
      </w:r>
      <w:r w:rsidRPr="00EB3FF3">
        <w:rPr>
          <w:color w:val="000000"/>
          <w:sz w:val="28"/>
          <w:szCs w:val="28"/>
        </w:rPr>
        <w:t>о</w:t>
      </w:r>
      <w:r w:rsidRPr="00EB3FF3">
        <w:rPr>
          <w:color w:val="000000"/>
          <w:sz w:val="28"/>
          <w:szCs w:val="28"/>
        </w:rPr>
        <w:t>вании, народно-прикладном искусстве, в создании стихотворений, придумывании рассказов, выражении сценического образа, в своем видении -какой-то познавательной проблемы, но в то же время уважение к коллективу, умение идти на компромиссы</w:t>
      </w:r>
      <w:r>
        <w:rPr>
          <w:color w:val="000000"/>
          <w:sz w:val="28"/>
          <w:szCs w:val="28"/>
        </w:rPr>
        <w:t xml:space="preserve"> </w:t>
      </w:r>
      <w:r w:rsidRPr="00EB3FF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EB3FF3">
        <w:rPr>
          <w:color w:val="000000"/>
          <w:sz w:val="28"/>
          <w:szCs w:val="28"/>
        </w:rPr>
        <w:t>важные моменты этой программы.</w:t>
      </w:r>
    </w:p>
    <w:p w:rsidR="00EC414F" w:rsidRPr="00EB3FF3" w:rsidRDefault="00EC414F" w:rsidP="00CC56AE">
      <w:pPr>
        <w:pStyle w:val="NormalWeb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B3FF3">
        <w:rPr>
          <w:rStyle w:val="Strong"/>
          <w:color w:val="000000"/>
          <w:sz w:val="28"/>
          <w:szCs w:val="28"/>
        </w:rPr>
        <w:t>Новизна программы</w:t>
      </w:r>
      <w:r>
        <w:rPr>
          <w:rStyle w:val="Strong"/>
          <w:color w:val="000000"/>
          <w:sz w:val="28"/>
          <w:szCs w:val="28"/>
        </w:rPr>
        <w:t xml:space="preserve"> : </w:t>
      </w:r>
    </w:p>
    <w:p w:rsidR="00EC414F" w:rsidRPr="00550022" w:rsidRDefault="00EC414F" w:rsidP="00550022">
      <w:pPr>
        <w:pStyle w:val="NormalWeb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EB3FF3">
        <w:t>В дошкольном возрасте дети подражательны, не самостоятельны, творчество проявляется незначительно. Дети повторяют за педагогом, за другими детьми рассказ, рисунок, образ. Данная программа направлена на развитие у детей самостоятельности в художественном творчес</w:t>
      </w:r>
      <w:r w:rsidRPr="00EB3FF3">
        <w:t>т</w:t>
      </w:r>
      <w:r w:rsidRPr="00EB3FF3">
        <w:t>ве, активности. Программа способствует развитию наблюдательности у детей. Лишь наблюдая за поведением животных, людей, дети могут понять реальные чувства наблюдаемых, донести до зрителя эти чувства. Данная программа охватывает, кроме театральной и другие виды деятельности: познавательную, художественно-эстетическую, коммуникативную. Дети проявляют творчество и в изобразительной деятел</w:t>
      </w:r>
      <w:r w:rsidRPr="00EB3FF3">
        <w:t>ь</w:t>
      </w:r>
      <w:r w:rsidRPr="00EB3FF3">
        <w:t>ности – самостоятельно выбирают материал для изготовления различных видов театров, по-своему изображают героев сказки, передавая в рисунке свое отношение к нему, каким он представляет, видит данного героя, передает в рисунке эпизоды рассказа, придуманные им самим. В коммуникативной деятельности дети высказывают свое собственное мнение: «Я считаю», «Я полагаю». Важно научить ребенка думать, размышлять, не бояться высказывать собственное мнение, отличное от мнения других.</w:t>
      </w:r>
    </w:p>
    <w:p w:rsidR="00EC414F" w:rsidRDefault="00EC414F" w:rsidP="00CC56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414F" w:rsidRDefault="00EC414F" w:rsidP="00CC56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414F" w:rsidRPr="00616E10" w:rsidRDefault="00EC414F" w:rsidP="00CC56AE">
      <w:pPr>
        <w:jc w:val="center"/>
        <w:rPr>
          <w:rFonts w:ascii="Times New Roman" w:hAnsi="Times New Roman"/>
          <w:b/>
          <w:sz w:val="28"/>
          <w:szCs w:val="28"/>
        </w:rPr>
      </w:pPr>
      <w:r w:rsidRPr="00616E10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16E10">
        <w:rPr>
          <w:rFonts w:ascii="Times New Roman" w:hAnsi="Times New Roman"/>
          <w:color w:val="000000"/>
          <w:sz w:val="28"/>
          <w:szCs w:val="28"/>
        </w:rPr>
        <w:t>Художественно-эстетическое воспитание занимает одно из ве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дущих мест в содержании воспитательного процесса дошкольного образовательного учреждения и является его приоритетным на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правлением. Для эстетического развития личности ребенка ог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ромное значение имеет разнообразная художественная деятель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ность — изобразительная, музыкал</w:t>
      </w:r>
      <w:r w:rsidRPr="00616E10">
        <w:rPr>
          <w:rFonts w:ascii="Times New Roman" w:hAnsi="Times New Roman"/>
          <w:color w:val="000000"/>
          <w:sz w:val="28"/>
          <w:szCs w:val="28"/>
        </w:rPr>
        <w:t>ь</w:t>
      </w:r>
      <w:r w:rsidRPr="00616E10">
        <w:rPr>
          <w:rFonts w:ascii="Times New Roman" w:hAnsi="Times New Roman"/>
          <w:color w:val="000000"/>
          <w:sz w:val="28"/>
          <w:szCs w:val="28"/>
        </w:rPr>
        <w:t>ная, художественно-речевая и др. Важной задачей эстетического воспитания является форми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рование у детей эстетич</w:t>
      </w:r>
      <w:r w:rsidRPr="00616E10">
        <w:rPr>
          <w:rFonts w:ascii="Times New Roman" w:hAnsi="Times New Roman"/>
          <w:color w:val="000000"/>
          <w:sz w:val="28"/>
          <w:szCs w:val="28"/>
        </w:rPr>
        <w:t>е</w:t>
      </w:r>
      <w:r w:rsidRPr="00616E10">
        <w:rPr>
          <w:rFonts w:ascii="Times New Roman" w:hAnsi="Times New Roman"/>
          <w:color w:val="000000"/>
          <w:sz w:val="28"/>
          <w:szCs w:val="28"/>
        </w:rPr>
        <w:t>ских интересов, потребностей, эстети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ческого вкуса, а также творческих способностей. Богатейшее поле для эстетическ</w:t>
      </w:r>
      <w:r w:rsidRPr="00616E10">
        <w:rPr>
          <w:rFonts w:ascii="Times New Roman" w:hAnsi="Times New Roman"/>
          <w:color w:val="000000"/>
          <w:sz w:val="28"/>
          <w:szCs w:val="28"/>
        </w:rPr>
        <w:t>о</w:t>
      </w:r>
      <w:r w:rsidRPr="00616E10">
        <w:rPr>
          <w:rFonts w:ascii="Times New Roman" w:hAnsi="Times New Roman"/>
          <w:color w:val="000000"/>
          <w:sz w:val="28"/>
          <w:szCs w:val="28"/>
        </w:rPr>
        <w:t>го развития детей, а также развития их творче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ских способностей представляет театрализованная деятельность. В связи с этим, в ДОУ введены дополнительные занятия по те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атрализованной деятельности, которые проводит педагог допол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нительного образования.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616E10">
        <w:rPr>
          <w:rFonts w:ascii="Times New Roman" w:hAnsi="Times New Roman"/>
          <w:color w:val="000000"/>
          <w:sz w:val="28"/>
          <w:szCs w:val="28"/>
        </w:rPr>
        <w:t>Занятия театральной деятельностью помогают развить ин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тересы и способности ребенка; способствуют общему разви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тию; проявлению любознательности, стремления к познанию нового, усвоению новой информации и новых спос</w:t>
      </w:r>
      <w:r w:rsidRPr="00616E10">
        <w:rPr>
          <w:rFonts w:ascii="Times New Roman" w:hAnsi="Times New Roman"/>
          <w:color w:val="000000"/>
          <w:sz w:val="28"/>
          <w:szCs w:val="28"/>
        </w:rPr>
        <w:t>о</w:t>
      </w:r>
      <w:r w:rsidRPr="00616E10">
        <w:rPr>
          <w:rFonts w:ascii="Times New Roman" w:hAnsi="Times New Roman"/>
          <w:color w:val="000000"/>
          <w:sz w:val="28"/>
          <w:szCs w:val="28"/>
        </w:rPr>
        <w:t>бов дей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ствия, развитию ассоциативного мышления; настойчивости, целеустремленности, проявлению общего интелле</w:t>
      </w:r>
      <w:r w:rsidRPr="00616E10">
        <w:rPr>
          <w:rFonts w:ascii="Times New Roman" w:hAnsi="Times New Roman"/>
          <w:color w:val="000000"/>
          <w:sz w:val="28"/>
          <w:szCs w:val="28"/>
        </w:rPr>
        <w:t>к</w:t>
      </w:r>
      <w:r w:rsidRPr="00616E10">
        <w:rPr>
          <w:rFonts w:ascii="Times New Roman" w:hAnsi="Times New Roman"/>
          <w:color w:val="000000"/>
          <w:sz w:val="28"/>
          <w:szCs w:val="28"/>
        </w:rPr>
        <w:t>та, эмоций при проигрывании ролей. Кроме того, занятия театральной деятельностью требуют от ребенка решительн</w:t>
      </w:r>
      <w:r w:rsidRPr="00616E10">
        <w:rPr>
          <w:rFonts w:ascii="Times New Roman" w:hAnsi="Times New Roman"/>
          <w:color w:val="000000"/>
          <w:sz w:val="28"/>
          <w:szCs w:val="28"/>
        </w:rPr>
        <w:t>о</w:t>
      </w:r>
      <w:r w:rsidRPr="00616E10">
        <w:rPr>
          <w:rFonts w:ascii="Times New Roman" w:hAnsi="Times New Roman"/>
          <w:color w:val="000000"/>
          <w:sz w:val="28"/>
          <w:szCs w:val="28"/>
        </w:rPr>
        <w:t>сти, систематичности в работе, трудолюбия, что способствует формирова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нию волевых черт характера. У ребенка разв</w:t>
      </w:r>
      <w:r w:rsidRPr="00616E10">
        <w:rPr>
          <w:rFonts w:ascii="Times New Roman" w:hAnsi="Times New Roman"/>
          <w:color w:val="000000"/>
          <w:sz w:val="28"/>
          <w:szCs w:val="28"/>
        </w:rPr>
        <w:t>и</w:t>
      </w:r>
      <w:r w:rsidRPr="00616E10">
        <w:rPr>
          <w:rFonts w:ascii="Times New Roman" w:hAnsi="Times New Roman"/>
          <w:color w:val="000000"/>
          <w:sz w:val="28"/>
          <w:szCs w:val="28"/>
        </w:rPr>
        <w:t>вается умение комбинировать образы, интуиция, смекалка и изобретатель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ность, способность к импровизации. Занятия театральной де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ятельностью и частые выступления на сцене перед зрителями способствуют реализации творческих сил и духовных потреб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ностей ребенка, раскрепощению и повышению самооценки, Чередование функций исполнителя и зр</w:t>
      </w:r>
      <w:r w:rsidRPr="00616E10">
        <w:rPr>
          <w:rFonts w:ascii="Times New Roman" w:hAnsi="Times New Roman"/>
          <w:color w:val="000000"/>
          <w:sz w:val="28"/>
          <w:szCs w:val="28"/>
        </w:rPr>
        <w:t>и</w:t>
      </w:r>
      <w:r w:rsidRPr="00616E10">
        <w:rPr>
          <w:rFonts w:ascii="Times New Roman" w:hAnsi="Times New Roman"/>
          <w:color w:val="000000"/>
          <w:sz w:val="28"/>
          <w:szCs w:val="28"/>
        </w:rPr>
        <w:t>теля, которые посто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янно берет на себя ребенок, помогает ему продемонстриро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вать товарищам свою позицию, умения, знания, фантазию.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Упражнения на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развитие речи,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дыхания и голоса совершен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softHyphen/>
        <w:t xml:space="preserve">ствуют речевой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аппарат ребенка.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Выполнение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игровых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зада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softHyphen/>
        <w:t xml:space="preserve">ний в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образах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животных </w:t>
      </w:r>
      <w:r w:rsidRPr="00616E10">
        <w:rPr>
          <w:rFonts w:ascii="Times New Roman" w:hAnsi="Times New Roman"/>
          <w:color w:val="000000"/>
          <w:sz w:val="28"/>
          <w:szCs w:val="28"/>
        </w:rPr>
        <w:t>и персонажей из сказок помогает луч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 xml:space="preserve">ше овладеть своим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телом, осознать пластические во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можности движений. Театрализованные игры и спектакли позволяют ре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softHyphen/>
        <w:t xml:space="preserve">бятам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с большим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интересом и легкостью погр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жаться в мир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фантазии, учат замечать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и оценивать свои и чужие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промахи.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Дети становятся более раскрепощенными, о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щительными; они учатся четко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формулировать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 xml:space="preserve">свои 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мысли и излагать их 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публично, тоньше чувствовать и познавать о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к</w:t>
      </w:r>
      <w:r w:rsidRPr="00616E10">
        <w:rPr>
          <w:rFonts w:ascii="Times New Roman" w:hAnsi="Times New Roman"/>
          <w:bCs/>
          <w:color w:val="000000"/>
          <w:sz w:val="28"/>
          <w:szCs w:val="28"/>
        </w:rPr>
        <w:t>ружающий мир.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616E10">
        <w:rPr>
          <w:rFonts w:ascii="Times New Roman" w:hAnsi="Times New Roman"/>
          <w:color w:val="000000"/>
          <w:sz w:val="28"/>
          <w:szCs w:val="28"/>
        </w:rPr>
        <w:t>Использование программы позволяет стимули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ровать способность детей к образному и свободному восприятию окружающего мира (людей, культурных ценностей, природы), которое, развиваясь параллельно с традиционным раци</w:t>
      </w:r>
      <w:r w:rsidRPr="00616E10">
        <w:rPr>
          <w:rFonts w:ascii="Times New Roman" w:hAnsi="Times New Roman"/>
          <w:color w:val="000000"/>
          <w:sz w:val="28"/>
          <w:szCs w:val="28"/>
        </w:rPr>
        <w:t>о</w:t>
      </w:r>
      <w:r w:rsidRPr="00616E10">
        <w:rPr>
          <w:rFonts w:ascii="Times New Roman" w:hAnsi="Times New Roman"/>
          <w:color w:val="000000"/>
          <w:sz w:val="28"/>
          <w:szCs w:val="28"/>
        </w:rPr>
        <w:t>наль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ным восприятием, расширяет и обогащает его. Ребенок начи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нает чувствовать, что логика — это не единственный способ познания мира, что прекрасным может быть и то, что не всегда понятно и обычно. Осознав, что не существует истины одной для всех, ребенок учится уважать чужое мнение, быть тер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пимым к различным точкам зрения, учится пр</w:t>
      </w:r>
      <w:r w:rsidRPr="00616E10">
        <w:rPr>
          <w:rFonts w:ascii="Times New Roman" w:hAnsi="Times New Roman"/>
          <w:color w:val="000000"/>
          <w:sz w:val="28"/>
          <w:szCs w:val="28"/>
        </w:rPr>
        <w:t>е</w:t>
      </w:r>
      <w:r w:rsidRPr="00616E10">
        <w:rPr>
          <w:rFonts w:ascii="Times New Roman" w:hAnsi="Times New Roman"/>
          <w:color w:val="000000"/>
          <w:sz w:val="28"/>
          <w:szCs w:val="28"/>
        </w:rPr>
        <w:t>образовывать мир, задействуя фантазию, воображение, общение с окружа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ющими людьми.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616E10">
        <w:rPr>
          <w:rFonts w:ascii="Times New Roman" w:hAnsi="Times New Roman"/>
          <w:color w:val="000000"/>
          <w:sz w:val="28"/>
          <w:szCs w:val="28"/>
        </w:rPr>
        <w:t>Настоящая программа описывает курс подготовки по театрали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 xml:space="preserve">зованной деятельности детей дошкольного возраста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616E10">
        <w:rPr>
          <w:rFonts w:ascii="Times New Roman" w:hAnsi="Times New Roman"/>
          <w:color w:val="000000"/>
          <w:sz w:val="28"/>
          <w:szCs w:val="28"/>
        </w:rPr>
        <w:t>—7 лет (</w:t>
      </w:r>
      <w:r>
        <w:rPr>
          <w:rFonts w:ascii="Times New Roman" w:hAnsi="Times New Roman"/>
          <w:color w:val="000000"/>
          <w:sz w:val="28"/>
          <w:szCs w:val="28"/>
        </w:rPr>
        <w:t xml:space="preserve">2 младшая, </w:t>
      </w:r>
      <w:r w:rsidRPr="00616E10">
        <w:rPr>
          <w:rFonts w:ascii="Times New Roman" w:hAnsi="Times New Roman"/>
          <w:color w:val="000000"/>
          <w:sz w:val="28"/>
          <w:szCs w:val="28"/>
        </w:rPr>
        <w:t>средняя, старшая и подготовительная группы). Она разработана на основе обяза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тельного минимума содержания по театрализованной деятельности для ДОУ с учетом обновления содержания по различным про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 xml:space="preserve">граммам, описанным в литературе.  </w:t>
      </w:r>
    </w:p>
    <w:p w:rsidR="00EC414F" w:rsidRPr="00616E10" w:rsidRDefault="00EC414F" w:rsidP="00CC56A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16E10">
        <w:rPr>
          <w:rFonts w:ascii="Times New Roman" w:hAnsi="Times New Roman"/>
          <w:b/>
          <w:iCs/>
          <w:color w:val="000000"/>
          <w:sz w:val="28"/>
          <w:szCs w:val="28"/>
        </w:rPr>
        <w:t xml:space="preserve">Цель 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>программы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— развитие творческих способностей детей средствами театрального искусства</w:t>
      </w:r>
      <w:r>
        <w:rPr>
          <w:rFonts w:ascii="Times New Roman" w:hAnsi="Times New Roman"/>
          <w:color w:val="000000"/>
          <w:sz w:val="28"/>
          <w:szCs w:val="28"/>
        </w:rPr>
        <w:t xml:space="preserve"> , </w:t>
      </w:r>
      <w:r w:rsidRPr="00616E10">
        <w:rPr>
          <w:rFonts w:ascii="Times New Roman" w:hAnsi="Times New Roman"/>
          <w:color w:val="000000"/>
          <w:sz w:val="28"/>
          <w:szCs w:val="28"/>
        </w:rPr>
        <w:t>формирование у детей интереса к театрализованной деятельности.</w:t>
      </w:r>
    </w:p>
    <w:p w:rsidR="00EC414F" w:rsidRPr="000817B1" w:rsidRDefault="00EC414F" w:rsidP="00CC56AE">
      <w:pPr>
        <w:shd w:val="clear" w:color="auto" w:fill="FFFFFF"/>
        <w:tabs>
          <w:tab w:val="left" w:pos="5558"/>
        </w:tabs>
        <w:spacing w:after="0"/>
        <w:ind w:left="307"/>
        <w:rPr>
          <w:rFonts w:ascii="Times New Roman" w:hAnsi="Times New Roman"/>
          <w:sz w:val="28"/>
          <w:szCs w:val="28"/>
        </w:rPr>
      </w:pPr>
      <w:r w:rsidRPr="000817B1">
        <w:rPr>
          <w:rFonts w:ascii="Times New Roman" w:hAnsi="Times New Roman"/>
          <w:b/>
          <w:bCs/>
          <w:color w:val="000000"/>
          <w:sz w:val="28"/>
          <w:szCs w:val="28"/>
        </w:rPr>
        <w:t>Задачи</w:t>
      </w:r>
      <w:r w:rsidRPr="000817B1"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EC414F" w:rsidRPr="000817B1" w:rsidRDefault="00EC414F" w:rsidP="00CC56AE">
      <w:pPr>
        <w:widowControl w:val="0"/>
        <w:numPr>
          <w:ilvl w:val="0"/>
          <w:numId w:val="1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Создать условия для развития творческой активности детей, участвующих в театрализованной деятельности, а также поэтапного освоения детьми различных видов творчества по возрастным группам.</w:t>
      </w:r>
    </w:p>
    <w:p w:rsidR="00EC414F" w:rsidRPr="000817B1" w:rsidRDefault="00EC414F" w:rsidP="00CC56AE">
      <w:pPr>
        <w:widowControl w:val="0"/>
        <w:numPr>
          <w:ilvl w:val="0"/>
          <w:numId w:val="18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Создать условия для совместной театрализованной деятельно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сти детей и взрослых (постановка совместных спектаклей с участи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ем детей, родителей, сотрудников ДОУ, организация выступлений</w:t>
      </w:r>
      <w:r w:rsidRPr="000817B1">
        <w:rPr>
          <w:rFonts w:ascii="Times New Roman" w:hAnsi="Times New Roman"/>
          <w:color w:val="000000"/>
          <w:sz w:val="28"/>
          <w:szCs w:val="28"/>
        </w:rPr>
        <w:br/>
        <w:t>детей старших групп перед младшими и пр.).</w:t>
      </w:r>
    </w:p>
    <w:p w:rsidR="00EC414F" w:rsidRPr="000817B1" w:rsidRDefault="00EC414F" w:rsidP="00CC56AE">
      <w:pPr>
        <w:widowControl w:val="0"/>
        <w:numPr>
          <w:ilvl w:val="0"/>
          <w:numId w:val="18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Обучить детей приемам манипуляции в кукольных театрах раз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личных видов.</w:t>
      </w:r>
    </w:p>
    <w:p w:rsidR="00EC414F" w:rsidRPr="000817B1" w:rsidRDefault="00EC414F" w:rsidP="00CC56AE">
      <w:pPr>
        <w:widowControl w:val="0"/>
        <w:numPr>
          <w:ilvl w:val="0"/>
          <w:numId w:val="1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Совершенствовать артистические навыки детей в плане пере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живания и воплощения образа, а также их и</w:t>
      </w:r>
      <w:r w:rsidRPr="000817B1">
        <w:rPr>
          <w:rFonts w:ascii="Times New Roman" w:hAnsi="Times New Roman"/>
          <w:color w:val="000000"/>
          <w:sz w:val="28"/>
          <w:szCs w:val="28"/>
        </w:rPr>
        <w:t>с</w:t>
      </w:r>
      <w:r w:rsidRPr="000817B1">
        <w:rPr>
          <w:rFonts w:ascii="Times New Roman" w:hAnsi="Times New Roman"/>
          <w:color w:val="000000"/>
          <w:sz w:val="28"/>
          <w:szCs w:val="28"/>
        </w:rPr>
        <w:t>полнительские уме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ния.</w:t>
      </w:r>
    </w:p>
    <w:p w:rsidR="00EC414F" w:rsidRPr="000817B1" w:rsidRDefault="00EC414F" w:rsidP="00CC56AE">
      <w:pPr>
        <w:widowControl w:val="0"/>
        <w:numPr>
          <w:ilvl w:val="0"/>
          <w:numId w:val="2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Ознакомить детей всех возрастных групп с различными вида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ми театров (кукольный, драматический</w:t>
      </w:r>
      <w:r>
        <w:rPr>
          <w:rFonts w:ascii="Times New Roman" w:hAnsi="Times New Roman"/>
          <w:color w:val="000000"/>
          <w:sz w:val="28"/>
          <w:szCs w:val="28"/>
        </w:rPr>
        <w:t>, муз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кальный, детский театр</w:t>
      </w:r>
      <w:r w:rsidRPr="000817B1">
        <w:rPr>
          <w:rFonts w:ascii="Times New Roman" w:hAnsi="Times New Roman"/>
          <w:color w:val="000000"/>
          <w:sz w:val="28"/>
          <w:szCs w:val="28"/>
        </w:rPr>
        <w:t xml:space="preserve"> и др.).</w:t>
      </w:r>
    </w:p>
    <w:p w:rsidR="00EC414F" w:rsidRPr="000817B1" w:rsidRDefault="00EC414F" w:rsidP="00CC56AE">
      <w:pPr>
        <w:widowControl w:val="0"/>
        <w:numPr>
          <w:ilvl w:val="0"/>
          <w:numId w:val="2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Приобщить детей к театральной культуре, обогатить их теат</w:t>
      </w:r>
      <w:r w:rsidRPr="000817B1">
        <w:rPr>
          <w:rFonts w:ascii="Times New Roman" w:hAnsi="Times New Roman"/>
          <w:color w:val="000000"/>
          <w:sz w:val="28"/>
          <w:szCs w:val="28"/>
        </w:rPr>
        <w:softHyphen/>
        <w:t>ральный опыт: знания детей о театре, его ист</w:t>
      </w:r>
      <w:r w:rsidRPr="000817B1">
        <w:rPr>
          <w:rFonts w:ascii="Times New Roman" w:hAnsi="Times New Roman"/>
          <w:color w:val="000000"/>
          <w:sz w:val="28"/>
          <w:szCs w:val="28"/>
        </w:rPr>
        <w:t>о</w:t>
      </w:r>
      <w:r w:rsidRPr="000817B1">
        <w:rPr>
          <w:rFonts w:ascii="Times New Roman" w:hAnsi="Times New Roman"/>
          <w:color w:val="000000"/>
          <w:sz w:val="28"/>
          <w:szCs w:val="28"/>
        </w:rPr>
        <w:t>рии, устройстве, театральных профессиях, костюмах, атрибутах</w:t>
      </w:r>
      <w:r>
        <w:rPr>
          <w:rFonts w:ascii="Times New Roman" w:hAnsi="Times New Roman"/>
          <w:color w:val="000000"/>
          <w:sz w:val="28"/>
          <w:szCs w:val="28"/>
        </w:rPr>
        <w:t>, театральной терми</w:t>
      </w:r>
      <w:r>
        <w:rPr>
          <w:rFonts w:ascii="Times New Roman" w:hAnsi="Times New Roman"/>
          <w:color w:val="000000"/>
          <w:sz w:val="28"/>
          <w:szCs w:val="28"/>
        </w:rPr>
        <w:softHyphen/>
        <w:t>нологии.</w:t>
      </w:r>
    </w:p>
    <w:p w:rsidR="00EC414F" w:rsidRDefault="00EC414F" w:rsidP="00E57546">
      <w:pPr>
        <w:widowControl w:val="0"/>
        <w:numPr>
          <w:ilvl w:val="0"/>
          <w:numId w:val="22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0817B1">
        <w:rPr>
          <w:rFonts w:ascii="Times New Roman" w:hAnsi="Times New Roman"/>
          <w:color w:val="000000"/>
          <w:sz w:val="28"/>
          <w:szCs w:val="28"/>
        </w:rPr>
        <w:t>Развить у детей интерес к театрально-игровой деятельности.</w:t>
      </w:r>
    </w:p>
    <w:p w:rsidR="00EC414F" w:rsidRPr="00E57546" w:rsidRDefault="00EC414F" w:rsidP="00E5754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ind w:left="974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06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91"/>
        <w:gridCol w:w="142"/>
        <w:gridCol w:w="5245"/>
        <w:gridCol w:w="5386"/>
      </w:tblGrid>
      <w:tr w:rsidR="00EC414F" w:rsidRPr="00705809" w:rsidTr="00261C7C">
        <w:trPr>
          <w:trHeight w:val="375"/>
        </w:trPr>
        <w:tc>
          <w:tcPr>
            <w:tcW w:w="15064" w:type="dxa"/>
            <w:gridSpan w:val="4"/>
          </w:tcPr>
          <w:p w:rsidR="00EC414F" w:rsidRPr="00E57546" w:rsidRDefault="00EC414F" w:rsidP="00261C7C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b/>
                <w:sz w:val="24"/>
                <w:szCs w:val="24"/>
              </w:rPr>
              <w:t>Фор</w:t>
            </w:r>
            <w:r w:rsidRPr="00E5754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мы </w:t>
            </w:r>
            <w:r w:rsidRPr="00E575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образовательной </w:t>
            </w:r>
            <w:r w:rsidRPr="00E575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деятельности</w:t>
            </w:r>
          </w:p>
        </w:tc>
      </w:tr>
      <w:tr w:rsidR="00EC414F" w:rsidRPr="00705809" w:rsidTr="00261C7C">
        <w:trPr>
          <w:trHeight w:val="783"/>
        </w:trPr>
        <w:tc>
          <w:tcPr>
            <w:tcW w:w="4291" w:type="dxa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Непосредственно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образовательная деятельность</w:t>
            </w:r>
          </w:p>
        </w:tc>
        <w:tc>
          <w:tcPr>
            <w:tcW w:w="5387" w:type="dxa"/>
            <w:gridSpan w:val="2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Режимные 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моменты</w:t>
            </w:r>
          </w:p>
        </w:tc>
        <w:tc>
          <w:tcPr>
            <w:tcW w:w="5386" w:type="dxa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Самостоятельная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деятельность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детей</w:t>
            </w:r>
          </w:p>
        </w:tc>
      </w:tr>
      <w:tr w:rsidR="00EC414F" w:rsidRPr="00705809" w:rsidTr="00261C7C">
        <w:trPr>
          <w:trHeight w:val="331"/>
        </w:trPr>
        <w:tc>
          <w:tcPr>
            <w:tcW w:w="15064" w:type="dxa"/>
            <w:gridSpan w:val="4"/>
          </w:tcPr>
          <w:p w:rsidR="00EC414F" w:rsidRPr="00E57546" w:rsidRDefault="00EC414F" w:rsidP="00261C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754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Формы организации детей</w:t>
            </w:r>
          </w:p>
        </w:tc>
      </w:tr>
      <w:tr w:rsidR="00EC414F" w:rsidRPr="00705809" w:rsidTr="00261C7C">
        <w:trPr>
          <w:trHeight w:val="381"/>
        </w:trPr>
        <w:tc>
          <w:tcPr>
            <w:tcW w:w="4433" w:type="dxa"/>
            <w:gridSpan w:val="2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Индивидуальные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Подгрупповые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Групповые</w:t>
            </w:r>
          </w:p>
        </w:tc>
        <w:tc>
          <w:tcPr>
            <w:tcW w:w="5245" w:type="dxa"/>
          </w:tcPr>
          <w:p w:rsidR="00EC414F" w:rsidRPr="00550022" w:rsidRDefault="00EC414F" w:rsidP="00261C7C">
            <w:pPr>
              <w:rPr>
                <w:rFonts w:ascii="Times New Roman" w:hAnsi="Times New Roman"/>
                <w:sz w:val="24"/>
                <w:szCs w:val="24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Групповые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Подгрупповые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Индивидуальные </w:t>
            </w:r>
          </w:p>
        </w:tc>
        <w:tc>
          <w:tcPr>
            <w:tcW w:w="5386" w:type="dxa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Индивидуальные 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</w:t>
            </w:r>
            <w:r w:rsidRPr="00E57546">
              <w:rPr>
                <w:rFonts w:ascii="Times New Roman" w:hAnsi="Times New Roman"/>
                <w:sz w:val="24"/>
                <w:szCs w:val="24"/>
                <w:lang w:val="en-US"/>
              </w:rPr>
              <w:t>Подгрупповые</w:t>
            </w:r>
          </w:p>
        </w:tc>
      </w:tr>
      <w:tr w:rsidR="00EC414F" w:rsidRPr="00705809" w:rsidTr="00261C7C">
        <w:trPr>
          <w:trHeight w:val="381"/>
        </w:trPr>
        <w:tc>
          <w:tcPr>
            <w:tcW w:w="15064" w:type="dxa"/>
            <w:gridSpan w:val="4"/>
          </w:tcPr>
          <w:p w:rsidR="00EC414F" w:rsidRPr="00550022" w:rsidRDefault="00EC414F" w:rsidP="00261C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7546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EC414F" w:rsidRPr="00705809" w:rsidTr="00261C7C">
        <w:trPr>
          <w:trHeight w:val="348"/>
        </w:trPr>
        <w:tc>
          <w:tcPr>
            <w:tcW w:w="4433" w:type="dxa"/>
            <w:gridSpan w:val="2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</w:rPr>
            </w:pPr>
            <w:r w:rsidRPr="00E57546">
              <w:rPr>
                <w:rFonts w:ascii="Times New Roman" w:hAnsi="Times New Roman"/>
                <w:sz w:val="24"/>
                <w:szCs w:val="24"/>
              </w:rPr>
              <w:t xml:space="preserve">Беседа после чтения                                       Рассматривание                                                                Игровая ситуация                                                 Дидактическая игра                                                      Интегративная деятельность                                                   Чтение                                                                                          Беседа о прочитанном                                                                Игра-драматизация                                                                  Показ настольного театра                                                           Разучивание стихотворений                       Театрализованная игра                                    Режиссерская игра                                                     Проектная деятельность                                          Интегративная деятельность                                               Решение проблемных ситуаций                                                 Разговор с детьми                                                      Создание коллекций                                                   Игра </w:t>
            </w:r>
          </w:p>
        </w:tc>
        <w:tc>
          <w:tcPr>
            <w:tcW w:w="5245" w:type="dxa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</w:rPr>
            </w:pPr>
            <w:r w:rsidRPr="00E57546">
              <w:rPr>
                <w:rFonts w:ascii="Times New Roman" w:hAnsi="Times New Roman"/>
                <w:sz w:val="24"/>
                <w:szCs w:val="24"/>
              </w:rPr>
              <w:t>Ситуация общения в процессе режимных м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>о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>ментов Дидактическая игра                                                                               Чтение (в том числе на прогулке)                                                         Словесная игра на прогулке                                              Наблюдение на прогулке                                                           Труд                                                                                                                      Игра на прогулке                                                                          Ситуативный разговор                                                                   Беседа                                                                                                Беседа после чтения                                                                экскурсия                                                                                    Интегративная деятельность                                                                        Разговор с детьми                                                                                                                  Разучивание стихов, потешек                                                 Сочинение загадок                                                          Проектная деятельность                                                Разновозрастное общение                                                               Создание коллекций</w:t>
            </w:r>
          </w:p>
        </w:tc>
        <w:tc>
          <w:tcPr>
            <w:tcW w:w="5386" w:type="dxa"/>
          </w:tcPr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</w:rPr>
            </w:pPr>
            <w:r w:rsidRPr="00E57546">
              <w:rPr>
                <w:rFonts w:ascii="Times New Roman" w:hAnsi="Times New Roman"/>
                <w:sz w:val="24"/>
                <w:szCs w:val="24"/>
              </w:rPr>
              <w:t>Сюжетно-ролевая игра                                                                       Подвижная игра с текстом                                                        Игровое общение                                                                                                            Все виды самостоятельной  детской деятельности предполагающие общение со сверстниками             Хороводная игра с пением                                                                            Игра-драматизация                                                                                  Чтение наизусть и отгадывание загадок в услов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>и</w:t>
            </w:r>
            <w:r w:rsidRPr="00E57546">
              <w:rPr>
                <w:rFonts w:ascii="Times New Roman" w:hAnsi="Times New Roman"/>
                <w:sz w:val="24"/>
                <w:szCs w:val="24"/>
              </w:rPr>
              <w:t>ях книжного уголка                                                                           Дидактическая  игра</w:t>
            </w:r>
          </w:p>
          <w:p w:rsidR="00EC414F" w:rsidRPr="00E57546" w:rsidRDefault="00EC414F" w:rsidP="00261C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414F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616E10">
        <w:rPr>
          <w:rFonts w:ascii="Times New Roman" w:hAnsi="Times New Roman"/>
          <w:b/>
          <w:color w:val="000000"/>
          <w:sz w:val="30"/>
          <w:szCs w:val="30"/>
        </w:rPr>
        <w:t xml:space="preserve">        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>Программа составлена с учетом реализации межпредметных связей по разделам:</w:t>
      </w:r>
    </w:p>
    <w:p w:rsidR="00EC414F" w:rsidRPr="00616E10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 Художественно – эстетическое : </w:t>
      </w:r>
    </w:p>
    <w:p w:rsidR="00EC414F" w:rsidRPr="00616E10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616E10">
        <w:rPr>
          <w:rFonts w:ascii="Times New Roman" w:hAnsi="Times New Roman"/>
          <w:b/>
          <w:color w:val="000000"/>
          <w:sz w:val="28"/>
          <w:szCs w:val="28"/>
        </w:rPr>
        <w:t>«Музыкальное воспитание»,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где дети учатся слышать в музыке разное эмоциональное состояние и передавать его движениями, жестами, ми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микой; слушают музыку к очередному спектаклю, отмечая разнохарак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терное ее содержание, дающее возможность более полно оценить и по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нять характер героя, его образ.</w:t>
      </w:r>
    </w:p>
    <w:p w:rsidR="00EC414F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16E10">
        <w:rPr>
          <w:rFonts w:ascii="Times New Roman" w:hAnsi="Times New Roman"/>
          <w:b/>
          <w:color w:val="000000"/>
          <w:sz w:val="28"/>
          <w:szCs w:val="28"/>
        </w:rPr>
        <w:t>«Изобразительная деятельность»,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где дети знакомятся с иллюстрация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ми, близкими по содержанию сюжету спектакля, учатся рисовать раз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ными материалами по сюжету спектакля или отдельных его персонажей.</w:t>
      </w:r>
    </w:p>
    <w:p w:rsidR="00EC414F" w:rsidRPr="00433AED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16E10">
        <w:rPr>
          <w:rFonts w:ascii="Times New Roman" w:hAnsi="Times New Roman"/>
          <w:b/>
          <w:color w:val="000000"/>
          <w:sz w:val="28"/>
          <w:szCs w:val="28"/>
        </w:rPr>
        <w:t>«Ритмика»,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где дети учатся через танцевальные движения передавать образ какого-либо героя, его характер, настро</w:t>
      </w:r>
      <w:r w:rsidRPr="00616E10">
        <w:rPr>
          <w:rFonts w:ascii="Times New Roman" w:hAnsi="Times New Roman"/>
          <w:color w:val="000000"/>
          <w:sz w:val="28"/>
          <w:szCs w:val="28"/>
        </w:rPr>
        <w:t>е</w:t>
      </w:r>
      <w:r w:rsidRPr="00616E10">
        <w:rPr>
          <w:rFonts w:ascii="Times New Roman" w:hAnsi="Times New Roman"/>
          <w:color w:val="000000"/>
          <w:sz w:val="28"/>
          <w:szCs w:val="28"/>
        </w:rPr>
        <w:t>ние.</w:t>
      </w:r>
    </w:p>
    <w:p w:rsidR="00EC414F" w:rsidRPr="00616E10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 xml:space="preserve">.     </w:t>
      </w:r>
      <w:r>
        <w:rPr>
          <w:rFonts w:ascii="Times New Roman" w:hAnsi="Times New Roman"/>
          <w:b/>
          <w:color w:val="000000"/>
          <w:sz w:val="28"/>
          <w:szCs w:val="28"/>
        </w:rPr>
        <w:t>«Речевое развитие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>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на котором у детей развивается четкая, ясная дикция, ведется работа над развитием артикул</w:t>
      </w:r>
      <w:r w:rsidRPr="00616E10">
        <w:rPr>
          <w:rFonts w:ascii="Times New Roman" w:hAnsi="Times New Roman"/>
          <w:color w:val="000000"/>
          <w:sz w:val="28"/>
          <w:szCs w:val="28"/>
        </w:rPr>
        <w:t>я</w:t>
      </w:r>
      <w:r w:rsidRPr="00616E10">
        <w:rPr>
          <w:rFonts w:ascii="Times New Roman" w:hAnsi="Times New Roman"/>
          <w:color w:val="000000"/>
          <w:sz w:val="28"/>
          <w:szCs w:val="28"/>
        </w:rPr>
        <w:t>ционного аппарата с использова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нием скороговорок, чистоговорок, потешек.</w:t>
      </w:r>
    </w:p>
    <w:p w:rsidR="00EC414F" w:rsidRPr="00616E10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 xml:space="preserve">.     </w:t>
      </w:r>
      <w:r>
        <w:rPr>
          <w:rFonts w:ascii="Times New Roman" w:hAnsi="Times New Roman"/>
          <w:b/>
          <w:color w:val="000000"/>
          <w:sz w:val="28"/>
          <w:szCs w:val="28"/>
        </w:rPr>
        <w:t>«Познавательное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>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где дети знакомятся с литературными произведениями, которые лягут в основу предстоящей постановки спектакля и других форм организации театрализованной деятельности (занятий по театрализованной де</w:t>
      </w:r>
      <w:r w:rsidRPr="00616E10">
        <w:rPr>
          <w:rFonts w:ascii="Times New Roman" w:hAnsi="Times New Roman"/>
          <w:color w:val="000000"/>
          <w:sz w:val="28"/>
          <w:szCs w:val="28"/>
        </w:rPr>
        <w:t>я</w:t>
      </w:r>
      <w:r w:rsidRPr="00616E10">
        <w:rPr>
          <w:rFonts w:ascii="Times New Roman" w:hAnsi="Times New Roman"/>
          <w:color w:val="000000"/>
          <w:sz w:val="28"/>
          <w:szCs w:val="28"/>
        </w:rPr>
        <w:t>тельности, театрализо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ванных игр на других занятиях, праздниках и развлечениях, в повсе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дневной жизни, самостоятел</w:t>
      </w:r>
      <w:r w:rsidRPr="00616E10">
        <w:rPr>
          <w:rFonts w:ascii="Times New Roman" w:hAnsi="Times New Roman"/>
          <w:color w:val="000000"/>
          <w:sz w:val="28"/>
          <w:szCs w:val="28"/>
        </w:rPr>
        <w:t>ь</w:t>
      </w:r>
      <w:r w:rsidRPr="00616E10">
        <w:rPr>
          <w:rFonts w:ascii="Times New Roman" w:hAnsi="Times New Roman"/>
          <w:color w:val="000000"/>
          <w:sz w:val="28"/>
          <w:szCs w:val="28"/>
        </w:rPr>
        <w:t>ной театральной деятельности детей).</w:t>
      </w:r>
    </w:p>
    <w:p w:rsidR="00EC414F" w:rsidRPr="00616E10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 xml:space="preserve">.      </w:t>
      </w:r>
      <w:r>
        <w:rPr>
          <w:rFonts w:ascii="Times New Roman" w:hAnsi="Times New Roman"/>
          <w:b/>
          <w:color w:val="000000"/>
          <w:sz w:val="28"/>
          <w:szCs w:val="28"/>
        </w:rPr>
        <w:t>«Социально - коммуникативная</w:t>
      </w:r>
      <w:r w:rsidRPr="00616E10">
        <w:rPr>
          <w:rFonts w:ascii="Times New Roman" w:hAnsi="Times New Roman"/>
          <w:b/>
          <w:color w:val="000000"/>
          <w:sz w:val="28"/>
          <w:szCs w:val="28"/>
        </w:rPr>
        <w:t>»,</w:t>
      </w:r>
      <w:r w:rsidRPr="00616E10">
        <w:rPr>
          <w:rFonts w:ascii="Times New Roman" w:hAnsi="Times New Roman"/>
          <w:color w:val="000000"/>
          <w:sz w:val="28"/>
          <w:szCs w:val="28"/>
        </w:rPr>
        <w:t xml:space="preserve"> где дети знакомятся с явлениями об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щественной жизни, предметами ближа</w:t>
      </w:r>
      <w:r w:rsidRPr="00616E10">
        <w:rPr>
          <w:rFonts w:ascii="Times New Roman" w:hAnsi="Times New Roman"/>
          <w:color w:val="000000"/>
          <w:sz w:val="28"/>
          <w:szCs w:val="28"/>
        </w:rPr>
        <w:t>й</w:t>
      </w:r>
      <w:r w:rsidRPr="00616E10">
        <w:rPr>
          <w:rFonts w:ascii="Times New Roman" w:hAnsi="Times New Roman"/>
          <w:color w:val="000000"/>
          <w:sz w:val="28"/>
          <w:szCs w:val="28"/>
        </w:rPr>
        <w:t>шего окружения, природными явлениями, что послужит материалом, входящим в содержание театра</w:t>
      </w:r>
      <w:r w:rsidRPr="00616E10">
        <w:rPr>
          <w:rFonts w:ascii="Times New Roman" w:hAnsi="Times New Roman"/>
          <w:color w:val="000000"/>
          <w:sz w:val="28"/>
          <w:szCs w:val="28"/>
        </w:rPr>
        <w:softHyphen/>
        <w:t>лизованных игр и упражнений.</w:t>
      </w:r>
    </w:p>
    <w:p w:rsidR="00EC414F" w:rsidRDefault="00EC414F" w:rsidP="00E5754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Взаимодействие с родителями и специалистами : </w:t>
      </w:r>
    </w:p>
    <w:p w:rsidR="00EC414F" w:rsidRPr="00F3185E" w:rsidRDefault="00EC414F" w:rsidP="00E57546">
      <w:pPr>
        <w:spacing w:after="0" w:line="27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3185E">
        <w:rPr>
          <w:rFonts w:ascii="Times New Roman" w:hAnsi="Times New Roman"/>
          <w:color w:val="000000"/>
          <w:sz w:val="28"/>
        </w:rPr>
        <w:t>Работа кружка проходит более эффективно и результативно при участии специалистов ДОУ:  к консультации п</w:t>
      </w:r>
      <w:r w:rsidRPr="00F3185E">
        <w:rPr>
          <w:rFonts w:ascii="Times New Roman" w:hAnsi="Times New Roman"/>
          <w:color w:val="000000"/>
          <w:sz w:val="28"/>
        </w:rPr>
        <w:t>е</w:t>
      </w:r>
      <w:r w:rsidRPr="00F3185E">
        <w:rPr>
          <w:rFonts w:ascii="Times New Roman" w:hAnsi="Times New Roman"/>
          <w:color w:val="000000"/>
          <w:sz w:val="28"/>
        </w:rPr>
        <w:t>дагога-психолога прибегаем для решения социально-нравственных проблем у детей. Советы логопеда помогают сове</w:t>
      </w:r>
      <w:r w:rsidRPr="00F3185E">
        <w:rPr>
          <w:rFonts w:ascii="Times New Roman" w:hAnsi="Times New Roman"/>
          <w:color w:val="000000"/>
          <w:sz w:val="28"/>
        </w:rPr>
        <w:t>р</w:t>
      </w:r>
      <w:r w:rsidRPr="00F3185E">
        <w:rPr>
          <w:rFonts w:ascii="Times New Roman" w:hAnsi="Times New Roman"/>
          <w:color w:val="000000"/>
          <w:sz w:val="28"/>
        </w:rPr>
        <w:t xml:space="preserve">шенствовать речевые навыки дошкольников. Другие педагоги принимают участие в праздниках, развлечениях в роли персонажей. Родители </w:t>
      </w:r>
      <w:r>
        <w:rPr>
          <w:rFonts w:ascii="Times New Roman" w:hAnsi="Times New Roman"/>
          <w:color w:val="000000"/>
          <w:sz w:val="28"/>
        </w:rPr>
        <w:t xml:space="preserve">оказывают </w:t>
      </w:r>
      <w:r w:rsidRPr="00F3185E">
        <w:rPr>
          <w:rFonts w:ascii="Times New Roman" w:hAnsi="Times New Roman"/>
          <w:color w:val="000000"/>
          <w:sz w:val="28"/>
        </w:rPr>
        <w:t>помощь в изготовлении атрибутов, костюмов к праздникам; участвуют в качестве пе</w:t>
      </w:r>
      <w:r w:rsidRPr="00F3185E">
        <w:rPr>
          <w:rFonts w:ascii="Times New Roman" w:hAnsi="Times New Roman"/>
          <w:color w:val="000000"/>
          <w:sz w:val="28"/>
        </w:rPr>
        <w:t>р</w:t>
      </w:r>
      <w:r w:rsidRPr="00F3185E">
        <w:rPr>
          <w:rFonts w:ascii="Times New Roman" w:hAnsi="Times New Roman"/>
          <w:color w:val="000000"/>
          <w:sz w:val="28"/>
        </w:rPr>
        <w:t>сонажей.</w:t>
      </w:r>
    </w:p>
    <w:p w:rsidR="00EC414F" w:rsidRPr="00F3185E" w:rsidRDefault="00EC414F" w:rsidP="00E57546">
      <w:pPr>
        <w:spacing w:after="0" w:line="270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F3185E">
        <w:rPr>
          <w:rFonts w:ascii="Times New Roman" w:hAnsi="Times New Roman"/>
          <w:color w:val="000000"/>
          <w:sz w:val="28"/>
        </w:rPr>
        <w:t>Беседы с родителями, их участие в работе кружка помогают и дома закреплять знания и навыки, полученные детьми на занятиях и, тем самым, достичь желаемых нами результатов.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Ожидаемые результаты : 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Дети овладевают навыками выразительной речи, правилами поведения, этикета общения со сверстниками и взрослыми.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Проявляют интерес, желание к театральному искусству.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Умеют передавать различные чувства, используя мимику, жест, интонацию.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Самостоятельно исполняют и передают образы сказочных персонажей.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Дети стараются уверенно чувствовать себя во время выступлений.</w:t>
      </w:r>
    </w:p>
    <w:p w:rsidR="00EC414F" w:rsidRPr="009920C3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Предметно-пространственная развивающая среда ДОУ дополнилась разными видами театров, пособиями, рисунками, картотеками творческих игр.</w:t>
      </w:r>
    </w:p>
    <w:p w:rsidR="00EC414F" w:rsidRDefault="00EC414F" w:rsidP="00E57546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9920C3">
        <w:rPr>
          <w:rFonts w:ascii="Times New Roman" w:hAnsi="Times New Roman"/>
          <w:sz w:val="28"/>
          <w:szCs w:val="28"/>
        </w:rPr>
        <w:t>Установлен тесный контакт с родителями.</w:t>
      </w:r>
    </w:p>
    <w:p w:rsidR="00EC414F" w:rsidRPr="00550022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550022">
        <w:rPr>
          <w:rFonts w:ascii="Times New Roman" w:hAnsi="Times New Roman"/>
          <w:b/>
          <w:sz w:val="24"/>
          <w:szCs w:val="24"/>
        </w:rPr>
        <w:t>ПРЕДПОЛАГАЕМЫЕ УМЕНИЯ И НАВЫКИ</w:t>
      </w:r>
    </w:p>
    <w:p w:rsidR="00EC414F" w:rsidRPr="00765301" w:rsidRDefault="00EC414F" w:rsidP="00550022">
      <w:pPr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младшая </w:t>
      </w:r>
      <w:r w:rsidRPr="00765301">
        <w:rPr>
          <w:rFonts w:ascii="Times New Roman" w:hAnsi="Times New Roman"/>
          <w:b/>
          <w:sz w:val="28"/>
          <w:szCs w:val="28"/>
        </w:rPr>
        <w:t xml:space="preserve"> группа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действовать согласованно.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 xml:space="preserve">Умеют снимать напряжение с отдельных групп мышц. 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Запоминают заданные позы.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Запоминают и описывают внешний вид любого ребенка.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Знают 5-8 артикуляционных упражнений.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делать длинный выдох при незаметном коротком вздохе.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произносить скороговорки в разных темпах.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 xml:space="preserve">Умеют произносить скороговорку с разными интонациями. 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строить простейший диалог.</w:t>
      </w:r>
    </w:p>
    <w:p w:rsidR="00EC414F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составлять предложения с заданными словами.</w:t>
      </w:r>
    </w:p>
    <w:p w:rsidR="00EC414F" w:rsidRPr="00765301" w:rsidRDefault="00EC414F" w:rsidP="00550022">
      <w:pPr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765301">
        <w:rPr>
          <w:rFonts w:ascii="Times New Roman" w:hAnsi="Times New Roman"/>
          <w:b/>
          <w:sz w:val="28"/>
          <w:szCs w:val="28"/>
        </w:rPr>
        <w:t xml:space="preserve">Средняя </w:t>
      </w:r>
      <w:r>
        <w:rPr>
          <w:rFonts w:ascii="Times New Roman" w:hAnsi="Times New Roman"/>
          <w:b/>
          <w:sz w:val="28"/>
          <w:szCs w:val="28"/>
        </w:rPr>
        <w:t xml:space="preserve"> под</w:t>
      </w:r>
      <w:r w:rsidRPr="00765301">
        <w:rPr>
          <w:rFonts w:ascii="Times New Roman" w:hAnsi="Times New Roman"/>
          <w:b/>
          <w:sz w:val="28"/>
          <w:szCs w:val="28"/>
        </w:rPr>
        <w:t>группа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действовать согласованно.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 xml:space="preserve">Умеют снимать напряжение с отдельных групп мышц. 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Запоминают заданные позы.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Запоминают и описывают внешний вид любого ребенка.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Знают 5-8 артикуляционных упражнений.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делать длинный выдох при незаметном коротком вздохе.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произносить скороговорки в разных темпах.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 xml:space="preserve">Умеют произносить скороговорку с разными интонациями. 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строить простейший диалог.</w:t>
      </w:r>
    </w:p>
    <w:p w:rsidR="00EC414F" w:rsidRPr="00765301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Умеют составлять предложения с заданными словами.</w:t>
      </w:r>
    </w:p>
    <w:p w:rsidR="00EC414F" w:rsidRPr="00765301" w:rsidRDefault="00EC414F" w:rsidP="00550022">
      <w:pPr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765301">
        <w:rPr>
          <w:rFonts w:ascii="Times New Roman" w:hAnsi="Times New Roman"/>
          <w:b/>
          <w:sz w:val="28"/>
          <w:szCs w:val="28"/>
        </w:rPr>
        <w:t xml:space="preserve">Старшая </w:t>
      </w:r>
      <w:r>
        <w:rPr>
          <w:rFonts w:ascii="Times New Roman" w:hAnsi="Times New Roman"/>
          <w:b/>
          <w:sz w:val="28"/>
          <w:szCs w:val="28"/>
        </w:rPr>
        <w:t>под</w:t>
      </w:r>
      <w:r w:rsidRPr="00765301">
        <w:rPr>
          <w:rFonts w:ascii="Times New Roman" w:hAnsi="Times New Roman"/>
          <w:b/>
          <w:sz w:val="28"/>
          <w:szCs w:val="28"/>
        </w:rPr>
        <w:t>группа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Готовность действовать согласованно, включаясь одновре</w:t>
      </w:r>
      <w:r w:rsidRPr="00550022">
        <w:rPr>
          <w:rFonts w:ascii="Times New Roman" w:hAnsi="Times New Roman"/>
          <w:sz w:val="24"/>
          <w:szCs w:val="24"/>
        </w:rPr>
        <w:softHyphen/>
        <w:t>менно или последовательно.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снимать напряжение с отдельных групп мышц.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Запоминать заданные позы.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 xml:space="preserve">Запоминать и описывать внешний вид любого ребенка. 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Знать 5—8 артикуляционных упражнений.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делать длинный выдох при незаметном коротком вдо</w:t>
      </w:r>
      <w:r w:rsidRPr="00550022">
        <w:rPr>
          <w:rFonts w:ascii="Times New Roman" w:hAnsi="Times New Roman"/>
          <w:sz w:val="24"/>
          <w:szCs w:val="24"/>
        </w:rPr>
        <w:softHyphen/>
        <w:t>хе, не прерывать дыхание в середине фразы.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произносить скороговорки в разных темпах, шепотом и беззвучно.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произносить одну и ту же фразу или скороговорку с разными интонациями.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выразительно прочитать наизусть диалогический сти</w:t>
      </w:r>
      <w:r w:rsidRPr="00550022">
        <w:rPr>
          <w:rFonts w:ascii="Times New Roman" w:hAnsi="Times New Roman"/>
          <w:sz w:val="24"/>
          <w:szCs w:val="24"/>
        </w:rPr>
        <w:softHyphen/>
        <w:t>хотворный текст, правильно и четко произнося слова с нужны</w:t>
      </w:r>
      <w:r w:rsidRPr="00550022">
        <w:rPr>
          <w:rFonts w:ascii="Times New Roman" w:hAnsi="Times New Roman"/>
          <w:sz w:val="24"/>
          <w:szCs w:val="24"/>
        </w:rPr>
        <w:softHyphen/>
        <w:t>ми интонациями.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составлять предложения с заданными словами.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строить простейший диалог.</w:t>
      </w:r>
    </w:p>
    <w:p w:rsidR="00EC414F" w:rsidRPr="00550022" w:rsidRDefault="00EC414F" w:rsidP="00550022">
      <w:pPr>
        <w:rPr>
          <w:rFonts w:ascii="Times New Roman" w:hAnsi="Times New Roman"/>
          <w:sz w:val="24"/>
          <w:szCs w:val="24"/>
        </w:rPr>
      </w:pPr>
      <w:r w:rsidRPr="00550022">
        <w:rPr>
          <w:rFonts w:ascii="Times New Roman" w:hAnsi="Times New Roman"/>
          <w:sz w:val="24"/>
          <w:szCs w:val="24"/>
        </w:rPr>
        <w:t>Уметь сочинять этюды по сказкам.</w:t>
      </w:r>
    </w:p>
    <w:p w:rsidR="00EC414F" w:rsidRPr="00765301" w:rsidRDefault="00EC414F" w:rsidP="00550022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765301">
        <w:rPr>
          <w:rFonts w:ascii="Times New Roman" w:hAnsi="Times New Roman"/>
          <w:b/>
          <w:sz w:val="28"/>
          <w:szCs w:val="28"/>
        </w:rPr>
        <w:t>Подготовительная группа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произвольно напрягать и расслаблять отдельные груп</w:t>
      </w:r>
      <w:r w:rsidRPr="00765301">
        <w:rPr>
          <w:rFonts w:ascii="Times New Roman" w:hAnsi="Times New Roman"/>
          <w:sz w:val="28"/>
          <w:szCs w:val="28"/>
        </w:rPr>
        <w:softHyphen/>
        <w:t>пы мышц.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Ориентироваться в пространстве, равномерно размещаясь по площадке.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двигаться в заданном ритме, по сигналу педагога, со</w:t>
      </w:r>
      <w:r w:rsidRPr="00765301">
        <w:rPr>
          <w:rFonts w:ascii="Times New Roman" w:hAnsi="Times New Roman"/>
          <w:sz w:val="28"/>
          <w:szCs w:val="28"/>
        </w:rPr>
        <w:softHyphen/>
        <w:t>единяясь в пары, тройки, четверки.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коллективно и индивидуально передавать заданный ритм по кругу или цепочке.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создавать пластические импровизации под музыку разного характера.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запоминать заданные режиссером мизансцены.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Находить оправдание заданной позе.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На сцене выполнять свободно и естественно простейшие физические действия. Уметь сочинить индивидуальный или групповой этюд на за</w:t>
      </w:r>
      <w:r w:rsidRPr="00765301">
        <w:rPr>
          <w:rFonts w:ascii="Times New Roman" w:hAnsi="Times New Roman"/>
          <w:sz w:val="28"/>
          <w:szCs w:val="28"/>
        </w:rPr>
        <w:softHyphen/>
        <w:t>данную тему.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Владеть комплексом артикуляционной гимнастики.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менять по заданию педагога высоту и силу звучания голоса.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произносить скороговорки и стихотворный текст в движении и разных позах. Уметь произносить на одном дых</w:t>
      </w:r>
      <w:r w:rsidRPr="00765301">
        <w:rPr>
          <w:rFonts w:ascii="Times New Roman" w:hAnsi="Times New Roman"/>
          <w:sz w:val="28"/>
          <w:szCs w:val="28"/>
        </w:rPr>
        <w:t>а</w:t>
      </w:r>
      <w:r w:rsidRPr="00765301">
        <w:rPr>
          <w:rFonts w:ascii="Times New Roman" w:hAnsi="Times New Roman"/>
          <w:sz w:val="28"/>
          <w:szCs w:val="28"/>
        </w:rPr>
        <w:t>нии длинную фразу или стихотворное четверостишие.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Знать и четко произносить в разных темпах 8—10 скорого</w:t>
      </w:r>
      <w:r w:rsidRPr="00765301">
        <w:rPr>
          <w:rFonts w:ascii="Times New Roman" w:hAnsi="Times New Roman"/>
          <w:sz w:val="28"/>
          <w:szCs w:val="28"/>
        </w:rPr>
        <w:softHyphen/>
        <w:t>ворок.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произносить одну и ту же фразу или скороговорку с разными интонациями. Уметь прочитать наизусть стихотво</w:t>
      </w:r>
      <w:r w:rsidRPr="00765301">
        <w:rPr>
          <w:rFonts w:ascii="Times New Roman" w:hAnsi="Times New Roman"/>
          <w:sz w:val="28"/>
          <w:szCs w:val="28"/>
        </w:rPr>
        <w:t>р</w:t>
      </w:r>
      <w:r w:rsidRPr="00765301">
        <w:rPr>
          <w:rFonts w:ascii="Times New Roman" w:hAnsi="Times New Roman"/>
          <w:sz w:val="28"/>
          <w:szCs w:val="28"/>
        </w:rPr>
        <w:t>ный текст, правильно произнося слова и расставляя логические ударения.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строить диалог с партнером на заданную тему.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составлять предложение из 3—4 заданных слов.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подобрать рифму к заданному слову.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сочинить рассказ от имени героя.</w:t>
      </w:r>
    </w:p>
    <w:p w:rsidR="00EC414F" w:rsidRPr="00765301" w:rsidRDefault="00EC414F" w:rsidP="00E5754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Уметь составлять диалог между сказочными героями.</w:t>
      </w:r>
    </w:p>
    <w:p w:rsidR="00EC414F" w:rsidRPr="0051753C" w:rsidRDefault="00EC414F" w:rsidP="00E5754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65301">
        <w:rPr>
          <w:rFonts w:ascii="Times New Roman" w:hAnsi="Times New Roman"/>
          <w:sz w:val="28"/>
          <w:szCs w:val="28"/>
        </w:rPr>
        <w:t>Знать наизусть 7—10 стихотворений русских и зарубежных авторов.</w:t>
      </w:r>
    </w:p>
    <w:p w:rsidR="00EC414F" w:rsidRPr="00C86313" w:rsidRDefault="00EC414F" w:rsidP="0055002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 программы</w:t>
      </w:r>
      <w:r w:rsidRPr="00C86313">
        <w:rPr>
          <w:rFonts w:ascii="Times New Roman" w:hAnsi="Times New Roman"/>
          <w:b/>
          <w:sz w:val="28"/>
          <w:szCs w:val="28"/>
        </w:rPr>
        <w:t>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Содержание программы включает восемь основных блоков , представленных в таблице . Перечислим их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1 – основы кукловождения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2 – основы кукольного театра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3 – основы актерского мастерства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4 – основные принципы драматизации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5 – самостоятельная театральная деятельность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6 – театральная азбука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7 – проведение праздников .</w:t>
      </w:r>
    </w:p>
    <w:p w:rsidR="00EC414F" w:rsidRPr="00306C3B" w:rsidRDefault="00EC414F" w:rsidP="00E57546">
      <w:pPr>
        <w:spacing w:line="240" w:lineRule="auto"/>
        <w:rPr>
          <w:rFonts w:ascii="Times New Roman" w:hAnsi="Times New Roman"/>
          <w:sz w:val="28"/>
          <w:szCs w:val="28"/>
        </w:rPr>
      </w:pPr>
      <w:r w:rsidRPr="00306C3B">
        <w:rPr>
          <w:rFonts w:ascii="Times New Roman" w:hAnsi="Times New Roman"/>
          <w:sz w:val="28"/>
          <w:szCs w:val="28"/>
        </w:rPr>
        <w:t xml:space="preserve">       Блок 8 – проведение досугов и развлечений .</w:t>
      </w:r>
    </w:p>
    <w:p w:rsidR="00EC414F" w:rsidRPr="00F711DD" w:rsidRDefault="00EC414F" w:rsidP="00550022">
      <w:pPr>
        <w:rPr>
          <w:rFonts w:ascii="Times New Roman" w:hAnsi="Times New Roman"/>
          <w:b/>
          <w:sz w:val="28"/>
          <w:szCs w:val="28"/>
        </w:rPr>
      </w:pPr>
      <w:r w:rsidRPr="00F711DD">
        <w:rPr>
          <w:rFonts w:ascii="Times New Roman" w:hAnsi="Times New Roman"/>
          <w:b/>
          <w:sz w:val="28"/>
          <w:szCs w:val="28"/>
        </w:rPr>
        <w:t>Организация занятий</w:t>
      </w:r>
    </w:p>
    <w:p w:rsidR="00EC414F" w:rsidRPr="00F711DD" w:rsidRDefault="00EC414F" w:rsidP="00B533E3">
      <w:pPr>
        <w:tabs>
          <w:tab w:val="left" w:pos="2632"/>
        </w:tabs>
        <w:rPr>
          <w:rFonts w:ascii="Times New Roman" w:hAnsi="Times New Roman"/>
        </w:rPr>
      </w:pPr>
      <w:r w:rsidRPr="00F711DD">
        <w:rPr>
          <w:rFonts w:ascii="Times New Roman" w:hAnsi="Times New Roman"/>
          <w:sz w:val="24"/>
          <w:szCs w:val="24"/>
        </w:rPr>
        <w:t>Занятия по театрализованной деятельности проводятся во вторую половину дня по подгруппам - 8-12 человек, в музыкальном зале или в групповом помещении, 1 раз в неделю. Длительность занятий в средней группах - 15 минут, в старшей группе -20-25 минут, в подготов</w:t>
      </w:r>
      <w:r w:rsidRPr="00F711DD">
        <w:rPr>
          <w:rFonts w:ascii="Times New Roman" w:hAnsi="Times New Roman"/>
          <w:sz w:val="24"/>
          <w:szCs w:val="24"/>
        </w:rPr>
        <w:t>и</w:t>
      </w:r>
      <w:r w:rsidRPr="00F711DD">
        <w:rPr>
          <w:rFonts w:ascii="Times New Roman" w:hAnsi="Times New Roman"/>
          <w:sz w:val="24"/>
          <w:szCs w:val="24"/>
        </w:rPr>
        <w:t xml:space="preserve">тельной-25-30 минут. Общее количество учебных занятий в год — 36.                                                                                                                                                                                                                           </w:t>
      </w:r>
    </w:p>
    <w:p w:rsidR="00EC414F" w:rsidRPr="00F711DD" w:rsidRDefault="00EC414F" w:rsidP="00B533E3">
      <w:pPr>
        <w:jc w:val="both"/>
        <w:rPr>
          <w:rFonts w:ascii="Times New Roman" w:hAnsi="Times New Roman"/>
          <w:sz w:val="24"/>
          <w:szCs w:val="24"/>
        </w:rPr>
      </w:pPr>
      <w:r w:rsidRPr="00F711DD">
        <w:rPr>
          <w:rFonts w:ascii="Times New Roman" w:hAnsi="Times New Roman"/>
          <w:sz w:val="24"/>
          <w:szCs w:val="24"/>
        </w:rPr>
        <w:t>Учебная нагрузка составлена с учётом требований инструктивно-методического письма Министерства образования РФ от 14.03.2000г. № 65/23-16 «О гигиенических требованиях к максимальной нагрузке на детей дошкольного возраста в организованных формах обучения» и в соответствии с «Постановлением Главного Государственного Санитарного врача РФ от 26.03.2003 № 24».</w:t>
      </w:r>
    </w:p>
    <w:p w:rsidR="00EC414F" w:rsidRPr="00F711DD" w:rsidRDefault="00EC414F" w:rsidP="00F711DD">
      <w:pPr>
        <w:rPr>
          <w:rFonts w:ascii="Times New Roman" w:hAnsi="Times New Roman"/>
          <w:sz w:val="24"/>
          <w:szCs w:val="24"/>
        </w:rPr>
      </w:pPr>
      <w:r w:rsidRPr="00F711DD">
        <w:rPr>
          <w:rFonts w:ascii="Times New Roman" w:hAnsi="Times New Roman"/>
          <w:sz w:val="24"/>
          <w:szCs w:val="24"/>
        </w:rPr>
        <w:t>Все занятия по театрализованной деятельности выстроила по одной схеме:</w:t>
      </w:r>
    </w:p>
    <w:p w:rsidR="00EC414F" w:rsidRPr="00F711DD" w:rsidRDefault="00EC414F" w:rsidP="00F711DD">
      <w:pPr>
        <w:rPr>
          <w:rFonts w:ascii="Times New Roman" w:hAnsi="Times New Roman"/>
          <w:sz w:val="24"/>
          <w:szCs w:val="24"/>
        </w:rPr>
      </w:pPr>
      <w:r w:rsidRPr="00F711DD">
        <w:rPr>
          <w:rFonts w:ascii="Times New Roman" w:hAnsi="Times New Roman"/>
          <w:sz w:val="24"/>
          <w:szCs w:val="24"/>
        </w:rPr>
        <w:t>-введение в тему, создание эмоционального настроения;</w:t>
      </w:r>
    </w:p>
    <w:p w:rsidR="00EC414F" w:rsidRPr="00F711DD" w:rsidRDefault="00EC414F" w:rsidP="00F711DD">
      <w:pPr>
        <w:rPr>
          <w:rFonts w:ascii="Times New Roman" w:hAnsi="Times New Roman"/>
          <w:sz w:val="24"/>
          <w:szCs w:val="24"/>
        </w:rPr>
      </w:pPr>
      <w:r w:rsidRPr="00F711DD">
        <w:rPr>
          <w:rFonts w:ascii="Times New Roman" w:hAnsi="Times New Roman"/>
          <w:sz w:val="24"/>
          <w:szCs w:val="24"/>
        </w:rPr>
        <w:t>-реализация творческого потенциала воспитателем и ребенком;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 w:rsidRPr="00F711DD">
        <w:rPr>
          <w:rFonts w:ascii="Times New Roman" w:hAnsi="Times New Roman"/>
          <w:sz w:val="24"/>
          <w:szCs w:val="24"/>
        </w:rPr>
        <w:t>-эмоциональное заключение, обеспечивающее успешность театрализованной деятельности.</w:t>
      </w:r>
    </w:p>
    <w:p w:rsidR="00EC414F" w:rsidRDefault="00EC414F" w:rsidP="00F711DD">
      <w:pPr>
        <w:tabs>
          <w:tab w:val="left" w:pos="2632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C414F" w:rsidRDefault="00EC414F" w:rsidP="00F711DD">
      <w:pPr>
        <w:tabs>
          <w:tab w:val="left" w:pos="2632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C414F" w:rsidRDefault="00EC414F" w:rsidP="00F711DD">
      <w:pPr>
        <w:tabs>
          <w:tab w:val="left" w:pos="2632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C414F" w:rsidRDefault="00EC414F" w:rsidP="00550022">
      <w:pPr>
        <w:tabs>
          <w:tab w:val="left" w:pos="2632"/>
        </w:tabs>
        <w:rPr>
          <w:rFonts w:ascii="Times New Roman" w:hAnsi="Times New Roman"/>
          <w:b/>
          <w:sz w:val="28"/>
          <w:szCs w:val="28"/>
        </w:rPr>
      </w:pPr>
    </w:p>
    <w:p w:rsidR="00EC414F" w:rsidRDefault="00EC414F" w:rsidP="00550022">
      <w:pPr>
        <w:tabs>
          <w:tab w:val="left" w:pos="2632"/>
        </w:tabs>
        <w:rPr>
          <w:rFonts w:ascii="Times New Roman" w:hAnsi="Times New Roman"/>
          <w:b/>
          <w:sz w:val="28"/>
          <w:szCs w:val="28"/>
        </w:rPr>
      </w:pPr>
    </w:p>
    <w:p w:rsidR="00EC414F" w:rsidRDefault="00EC414F" w:rsidP="00550022">
      <w:pPr>
        <w:tabs>
          <w:tab w:val="left" w:pos="2632"/>
        </w:tabs>
        <w:rPr>
          <w:rFonts w:ascii="Times New Roman" w:hAnsi="Times New Roman"/>
          <w:b/>
          <w:sz w:val="28"/>
          <w:szCs w:val="28"/>
        </w:rPr>
      </w:pPr>
    </w:p>
    <w:p w:rsidR="00EC414F" w:rsidRDefault="00EC414F" w:rsidP="00550022">
      <w:pPr>
        <w:tabs>
          <w:tab w:val="left" w:pos="2632"/>
        </w:tabs>
        <w:rPr>
          <w:rFonts w:ascii="Times New Roman" w:hAnsi="Times New Roman"/>
          <w:b/>
          <w:sz w:val="28"/>
          <w:szCs w:val="28"/>
        </w:rPr>
      </w:pPr>
    </w:p>
    <w:p w:rsidR="00EC414F" w:rsidRDefault="00EC414F" w:rsidP="00550022">
      <w:pPr>
        <w:tabs>
          <w:tab w:val="left" w:pos="2632"/>
        </w:tabs>
        <w:rPr>
          <w:rFonts w:ascii="Times New Roman" w:hAnsi="Times New Roman"/>
          <w:b/>
          <w:sz w:val="28"/>
          <w:szCs w:val="28"/>
        </w:rPr>
      </w:pPr>
    </w:p>
    <w:p w:rsidR="00EC414F" w:rsidRPr="00F711DD" w:rsidRDefault="00EC414F" w:rsidP="00F711DD">
      <w:pPr>
        <w:tabs>
          <w:tab w:val="left" w:pos="2632"/>
        </w:tabs>
        <w:jc w:val="center"/>
        <w:rPr>
          <w:rFonts w:ascii="Times New Roman" w:hAnsi="Times New Roman"/>
          <w:sz w:val="28"/>
          <w:szCs w:val="28"/>
        </w:rPr>
      </w:pPr>
      <w:r w:rsidRPr="00F711DD">
        <w:rPr>
          <w:rFonts w:ascii="Times New Roman" w:hAnsi="Times New Roman"/>
          <w:b/>
          <w:sz w:val="28"/>
          <w:szCs w:val="28"/>
        </w:rPr>
        <w:t>Перспективное планирование по театрализованной деятельности</w:t>
      </w:r>
    </w:p>
    <w:p w:rsidR="00EC414F" w:rsidRPr="007A697B" w:rsidRDefault="00EC414F" w:rsidP="0091239E">
      <w:pPr>
        <w:tabs>
          <w:tab w:val="left" w:pos="2632"/>
        </w:tabs>
        <w:rPr>
          <w:rFonts w:ascii="Times New Roman" w:hAnsi="Times New Roman"/>
          <w:b/>
          <w:sz w:val="24"/>
          <w:szCs w:val="24"/>
        </w:rPr>
      </w:pPr>
      <w:r w:rsidRPr="007A697B">
        <w:rPr>
          <w:rFonts w:ascii="Times New Roman" w:hAnsi="Times New Roman"/>
          <w:b/>
          <w:sz w:val="24"/>
          <w:szCs w:val="24"/>
        </w:rPr>
        <w:t xml:space="preserve">Вторая младшая группа 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46"/>
        <w:gridCol w:w="2957"/>
        <w:gridCol w:w="3477"/>
        <w:gridCol w:w="2958"/>
      </w:tblGrid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Материал и оборудование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Краткий план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81"/>
                <w:tab w:val="center" w:pos="918"/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ab/>
            </w:r>
            <w:r w:rsidRPr="00475A0A">
              <w:rPr>
                <w:rFonts w:ascii="Times New Roman" w:hAnsi="Times New Roman"/>
                <w:sz w:val="24"/>
                <w:szCs w:val="24"/>
              </w:rPr>
              <w:tab/>
              <w:t>Литература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Сентябрь (1-4)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Вызвать интерес к театрализ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ванной деятельности; развивать эмоционально-чувственную сферу детей, побуждая их к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ражению свих чувств, у общ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нию; учить вслушиваться в 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хотворный текст и соотносить его смысл с выразительными движениями под музыку; акт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визировать речь.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Декорация осеней поля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(деревья, цветы);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цветочки;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ральная кукла Мышка; зерна; муляжи пирожков.  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на «осеннею полянку».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2. Разминка.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3. Игра «Поздоровайся».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Инсценировка «Мышка-норушка» (показывает восп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татель).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Теремок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Научить выражать эмоции через движение и мимику; познак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мить со сказкой «Теремок»;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буждать к активному воспр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ятию сказки; учить внимательно, слушать сказку до конца и 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 за развитием сюжета; акт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визировать словарный запас.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Ширма- норка мышки; театральные куклы (мы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ка, лягушка, лиса, заяц, волк, медведь) и декор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 для сказки ( теремок)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детей в гости к мышке – норушке.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Хоровод – игра «Мыши на лугу».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Настольный театр «Тер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мок»(показывает воспитатель).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Прослушивание русской-народной мелодии «Уж вы,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Сказка на столе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Способствовать развитию пам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ти, побуждать к высказыванию о понравившемся спектакле, учить выразительной интонации, дать пример элементарного куклов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ждения.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 и декорации к сказке «Теремок»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Вспомнить с детьми сказку.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Показ воспитателем дейс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вий с куклами.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Беседа по сказке.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«Мыши на лугу».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Прослушивание спокойной «осеней» музыки.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Выйдем в сад.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красиво двигаться под спокойную музыку, делая пла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ные движения; учить ощущать мышечную свободу, расслабле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ность; побуждать к звукоподр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жанию экспериментировать со звуками.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Декорация осеннего сада; музыка птиц в записи.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детей в «осе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ний сад.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Игра- импровизация «Ли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точки в саду».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Имитация детьми щебета птиц.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– разминка для голоса «Птички».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5. Беседа о том что увидели в осеннем саду.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Октябрь (5-8)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представления об урожае зерна; познакомить с сказкой «Колосок»; дать оценку нравс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венным поступкам и поведению героев( петушок- любит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диться, мышата – ленивые,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послушные); познакомить с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кольным  театром (бибабо); 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тивизировать речь.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Ширма; куклы бибабо, (две мышонка, петушок) и деко-рации; атрибуты (мешок с зерном, горшок с привязан-ной к крышке лягушкой, де-ревянные ложки)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Воспитатель приглашает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в поле на прогулку.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о мышке, которая сделала запасы на зиму.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Сказка про мышат и пе-тушка. (показывает воспит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Воспитатель спрашивает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нравилась ли детям сказка.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Сюрпризный момент.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дошкольников»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 следам сказки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вспоминать знакомую сказку, отвечать на во-просы по ее сюжету, характеризовать 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роев; сооб-ща вместе с воспит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телем пересказывать сказку,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казывая характер героя при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мощи интонации.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 театра бибабо.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по сказки «Коло-сок».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вместе с воспитателем пересказывают сказку «Кол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сок», водят кукол эпизодич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«Мыши на лугу».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дошкольников»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Овощи на грядке.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представление о урожае овощей; побуждать детей к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ражению образов героев в дв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жении, мимике, эмоциях; учить импровизировать под музыку; учить координации движений; дать заряд положительных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овощей (мо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ковь, капуста, свекла,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рец, лук)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для подвижной игры.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том, что созревает на полях и в садах.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Хороводная игра «Огород наш хорош».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 – импровизация «Овощная история».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Хоровод «Овощная песе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5. Заключительная беседа о умении дружить.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В огороде заинька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Вовлекать детей в игровую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туацию, создать положительный эмоциональный настрой, дать пример диалога с героем; учить детей ориентироваться в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странстве, выполняя не сложные движения.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Костюм зайца; муляжи капусты; подарки для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– очищенная свежая морковь.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об осени.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В гости к зайцу.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Беседа с зайцем.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«В огороде заинька».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Сюрпризный момент.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rPr>
          <w:trHeight w:val="419"/>
        </w:trPr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Ноябрь (9-12)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 бабушки в дере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ню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игровой сюжет; активизировать слуховое во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приятие; побуждать к двигател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и интонационной имитации; учить действовать импровизац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онно, в рамках заданной ситу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ции; учить действовать с воо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ражаемыми предметами.</w:t>
            </w:r>
          </w:p>
        </w:tc>
        <w:tc>
          <w:tcPr>
            <w:tcW w:w="295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деревенского быта: дом, бабушки,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рятник, и его обитат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ли(игрушки: петушок,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рочка, цыплята,); огород (грядки с зеленью и 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щами); игрушка козочка, игрушка щенок.</w:t>
            </w:r>
          </w:p>
        </w:tc>
        <w:tc>
          <w:tcPr>
            <w:tcW w:w="347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к бабушке в дере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с бабушкой о козе, собачке.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3. Игра «Дружок».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Этюд «Курочка, цыплята и петушок».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Дети едут на поезде домой.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Везет, везет лоша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Расширять круг действий с предметами; побуждать к звук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подражанию; упражнять в им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тации; учить переключаться с одного действия на другое;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возможность проявлять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бя индивидуально в общей игре.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Игрушка лошадка; инс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рументы детского шум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вого оркестра.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1. Чтение стихотворения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Барто «Лошадка».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с лошадкой.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Разминка для голоса «И-го-го!».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Игра-оркестр «Музыка для лошадки».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Музыкально-ритмические движения «Лошадки скачут».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Наступили холода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представление о «холо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ном» настроении в музыке и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буждать эмоционально на него отзываться; упражнять в звук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подражании; учить выразител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артикуляции; побуждать к участию в играх-драматизациях.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Игрушка саночки;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для героев игры-драматизации Вани и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об осени.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Игра-разминка «Холодок».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Этюд-упражнение «Как воет ветер».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Игра-драматизация «Сыпал беленький снежок».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Песня про снежок (по выб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 воспитателя).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Козочки и волки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восприятию сюжета игры; побуждать к участию в игровом сюжете; упражнять в звукопо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ражании; учить детей взаим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действовать друг с другом в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ре; учить выразительно двигат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ся в подвижной игре.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заснеженного леса; костюмы героев (дед Матвей, козочка Мила); колокольчик козочки;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козлят и волков для подвижных игр.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Под русскую народную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лодию «Полянка» дети пляшут, используя знакомые плясовые движения.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Приходит в гости дед Ма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вей,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Игра-разминка «Козочка, ау!»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«Отгони злого волка».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«Козочки и волки».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Декабрь (13-16)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Сказка- ложь, да в ней намек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внимательно, вслуш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ваться в рассказ воспитателя и отвечать на вопросы по его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жету.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Книга со сказкой «Ко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лятки и волк» (в обрабо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ке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Толстого).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Чтение сказки «Козлятки и волк».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«Козочки и волки».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 театре кукол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Знакомить с искусством театра; дать представление о его 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бутике (афиша, зрительный зал, билеты), учить правилам пов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дения в театре; учить настра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ваться на восприятие сказки с первых звуков музыкального вступления, внимательно 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шать сказку; учить рассказывать о своих первых впечатлениях сразу по окончании спектакля.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Ширма; куклы (коза,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меро козлят, волк); дек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рации (задник «Лес и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ревня», дом козы, куст) и атрибуты(корзина для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театре.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Кукольный спектакль «Ко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лятки и волк». (коза, волк,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дущий-взрослый; козлята-дети).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воображение и асс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циативное мышление детей; учить высказываться; учить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разительно двигаться под муз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ку, ощущая ее ритмичность или плавность звучания.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записи(для композиций «Саночки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тят», «Танец гномов», «Кто за елкой?», «Катание на саночках», «Игра в снежки»); искусственные елки-декорации; костюмы гномов.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зиме.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Под музыку «Саночки»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водиться двигательная импр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визация «Саночки летят».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Приехали в гости к гномам.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Танец гномов.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«Кто за елкой?».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двигательная импровизация «Катание на санках», «Игра в снежки».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Новогоднее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приключение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детей, создать ск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зочную атмосферу занятия;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ширить круг воспринимаемых музыкально-драматических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разов; побуждать к двигательной активности.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Костюм Снегурочки; волшебный клубочек;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белок для подви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игры.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новогоднем праз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отправляются в гости к Снегурочке.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«Беличий хоровод».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Подарки от Снегурочки.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Январь (17-20)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Снегурочки и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нички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представление о жизни птиц зимой; формировать учас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ливое отношение к зимующим птицам; учить воплощаться в роли и ролевому поведению;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пользовать звукоподражание в ролевом поведении.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заснеженной лужайки; шапочки снег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рей и синиц; кормушки; зерно.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детей на «зи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нюю прогулку».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танцуют под музыку птиц.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В гости приходят снегирь и синичка.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Проводится кукольный театр на палочке.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Игра-разминка для голоса «Птички».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до-школьников».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Уборка леса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детей; вовлечь в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селую игру; учить переключат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ся с движения на пение и обра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но; координировать действие и слово; учить двигаться в соо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ветствии с ритмическими ос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бенностями музыки; учить четко произносить слова.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(для композиций («Уборка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са»); лопата, скатерть-самобранка; костюм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совичка; веник; сервиро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для чая.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Лесовичку.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Игра-разминка «Уборка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Угощение на скатерти сам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бранке.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Зайцы на полянке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Побуждать к образному вопл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щению роли; учить выразител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 двигаться; дать интонацио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но-образное представление о сказке «Заяц-Хваста»; учить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разительной мимике и движен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ям в играх-этюдах.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снежной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лянки; шапочки зайцев для подвижной игры; кн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га со сказкой «Заяц-Хваста» в обработке А. Толстого.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Дети в шапочках зайцев идут на «снежную полянку».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«Зайкины лапки».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Чтение сказки «Заяц-Хваста».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Беседа по сказке.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5. Этюды «Зайцы веселятся», «Зайцы увидели охотников».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Мороз- Красный нос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детей; вызвать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циональный отклик на игру; приобщать к инсценировке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ни; ввести в волшебный мир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атра; познакомить со сказкой «Заяц-Хваста»; учить вним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 слушать сказку.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(для композиций «Зимний лес», «Дед Мороз», к сказке «Заяц-Хваста»); декорации к сказке «Заяц-Хваста» (задник «Лес и деревня», береза).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Под музыку дети едут «зи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ний лес».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Под грозную музыку входит Дед Мороз.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«Заморожу».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Песенка-игра «Мы поиграем немножко».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Кукольный спектакль «Заяц-Хваста».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В конце звучит рус. нар.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лодия «Заинька по сеничкам».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Февраль (21-24)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 дворе метет, у печки-жарко.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Приобщать детей к русской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циональной традиции; учить инсценировке; учить взаимоде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ствовать друг с другом в игр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вом сюжете.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Декорация русской избы (половички, веник, почка. Чугун, ухват, стол, сам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вар, чашки, лавочки);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родные костюмы; серв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ровка для чая; подарки для детей (лепные лоша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ки, мягкие игрушки зайки и цыплята).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в горницу.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Инсценировка «Во светл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це». (Ульяна- воспитатель,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тальные роли - дети).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Хоровод «Утушка луговая».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Сценки «Свинка Ненила», «Две вороны».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Загадки.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Инсценировка «Гости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щаются».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7. Итог занятия.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Дуют ветры в фе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рале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Рассказать об армии; показать солдат как защитников; вовл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кать в ролевую игру; учить ри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мично двигаться в соответствии с ритмом стиха и музыки; 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ражнять в звукоподражании; учить выполнять правила.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Игрушки солдатики; 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тюмы (моряка, танкисты, летчики); музыкальные записи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(Марш деревянных солд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тиков» П.И. Чайковский, записи для выхода мор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ка, танкиста, летчика).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солдатах.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шагают под музыку «Марш деревянных солдат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 (П.И. Чайковский).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«Солдатики».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Знакомые сказки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Вызвать положительный настрой на театрализованную игру; акт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визировать воображение детей; побуждать эмоционально откл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каться на предложенную роль.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Диск для игры, юла;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для героев сказок; фланелеграф и картинки для сказки; кукла бибабо Петушок.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«Путешествие по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кам».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Сценка «Мама коза прих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 домой».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Игра-инсценировка по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ке «Колосок».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Сценка из сказки «Заяц-Хваста».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Сценка по сказке «Теремок».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Ловкий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мышонок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прикладное понятие о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лыбельной; приобщить детей к колыбельной песне; будить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ображение детей; познакомить со сказкой В. Бианки, учить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вечать на вопросы по содерж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нию; вовлечь в игровой сюжет; учить самостоятельно действ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в игре.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Книга со сказкой В. Биа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«Лис и мышонок»;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и лиса и мышат; мягкие игрушки (лис, мышонок); колыбелька для мышонка.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приходит мышонок.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Песенка для мышонка.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Рассказывание сказки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В. Бианки «Лис и мышонок».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«Мышиная зарядка».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Подарки детям.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Март  (25-28)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 куклы Кати день рождения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представление о том, как вести себя на дне рождения;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буждать детей к активности и инициативности; вызывать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ложительные эмоции; способс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вовать импровизации; учить вступать в игре в диалог.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Куклы; сервированный игрушечный стол; пода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для танцев (гномов, снежинок).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к кукле Кате.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показывают концерт для куклы.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«Хозяйка и гости».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Танец с куклами.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Кошка и ее котята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со сказкой «Кошка и котята» и театром на фланел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графе; развивать сопереживание; учить внимательно, слушать сказку; учить отвечать на вопр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сы по ее содержанию.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Фланелеграф; картинки для театра (котята, кошка, пес, будка, миска с мол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ком).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Сказка на фланелеграфе «Кошка и котята».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по сказке.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3. Песня «Кошка» муз.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Александрова.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Мамины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детки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сопереживание, чу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кое отношение к другому; учить показывать сказку на фланел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графе; учить пересказывать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держание знакомой сказки; дать заряд положительных эмоций в этюдах и играх; побуждать к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площению в игровой образ.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Мягкая игрушка кошка; фланелеграф и картинки к сказке «Кошка и котята»; шапочки кошек для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вижной игры.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Песенка «Кошка» для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шечки.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рассказывают сказку «Кошка и котята» на фланел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графе.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Этюды «Котята просыпаю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ся», «Котята резвятся», «Кот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 охотятся за мышкой».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Хоровод-игра «Как кошки расплясались».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Путешествие на автобусе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вступать во взаим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действие в сюжетно-ролевой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 и распределять  роли; разв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двигательную активность детей; учить внимательно 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шать сказку, следить за сюж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том; дать представление о театре игрушек на ковре.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для сюжетно-ролевой игры (прилавок с товаром, коляски с кукл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и мишками); оборуд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вание для театра игрушек (игрушки лис и мышонок, кроватка, миска с крупой, игрушечный лес, зеркал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це).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на автобусе в деревню.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Сказка «Лис и мышонок». (театра игрушек).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Беседа по сказке.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«Мыши делают заря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Едим домой.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Апрель  (29-32)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Корзина с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подснежниками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 и вовлечь их в игровой сюжет; побуждать детей к двигательной импровизации; активизировать их слуховое внимание и восприятие; учить самостоятельности в ролевом поведении; прививать эстетич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ский вкус.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снежной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лянки, белые накидки для снежинок; шапочки 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рей для подвижной игры; костюм Лесной Феи.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Дети идут на «заснеженную полянку».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Игра- импровизация «Сн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жинки».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Игра-хоровод под сосной.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Тане с подснежниками.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Шутки и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потешки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Приобщить детей к русской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родной традиции; показать во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можности лепной свистульки; познакомить со сказкой в театре лепной игрушки; побуждать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к ролевому воплощению; учить отчетливо и эмоционально говорить прибаутки и потешки.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русской избы; лепные свистульки для театра игрушек (барашек, лошадка, птичка); русские костюмы для детей и взрослых.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в избу.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Сказка в театре лепной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рушки «Лошадка –златогрива и баран-круторог».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Пляска под рус. нар. мел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дию «Как под горкой, под 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рой».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Ладушки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Приобщать детей к русской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циональной традиции; упра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нять в пальчиковой гимнастике; учить отчетливо проговаривать слова в потешках; включать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в игровой сюжет; вызвать положительный эмоциональный отклик на произведения фоль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лора; порадовать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 лисы (для взрослого); мягкая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рушка лисенок; детские игрушечные плита, кас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рюля, сковорода; лапти.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Приходит в гости лисенок.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Пальчиковая гимнастика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«Шли лисята по дорожке»,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Песенка- игра «Ладушки».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Рус. нар. прибаутка «Лиса по лесу ходила».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Весна на улице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эмоционально-чувственную сферу детей: учить откликаться на звуки и интон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 в музыке, слушать контр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стный интонации в речи; побу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дать к двигательной активности; проявлять самостоятельность в выборе и исполнении роли; 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ражнять в звукоподражании.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весенней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жайки; ваза с цветами; шапочки цветов для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вижной игры; фонограмма «Звуки леса»; музыкал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ные записи для этюда и танцев птичек и цветов.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весне.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Прослушивание фоногра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 пения птиц.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Игра-разминка для голоса «Птички».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Этюд –игра «Цветы на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лянке».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Май  (33-36)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Такие разные до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эмоциональную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зывчивость на музыку: слуховые представления, ритмическое и ладово-интонационное чувство детей; упражнять в пальчиковой гимнастике; учить ролевому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площению; учить отчетливой и выразительной речи; порадовать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для игр и этюдов; султанчики для игры в дождик; зо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Пальчиковая игра-гимнастика «Пальчики гул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о дождях.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Приходят в гости дожди (озорник, ленивец).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«Дождливо-солнечно».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«Прогулка под до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дем».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до-школьников».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Вспомни сказку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Будить воображение детей;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вивать память; вызывать асс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циации; учить пересказывать сказку с помощью предметов (игрушек); учить отвечать на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просы по содержанию сказки; развивать эмоциональную 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рону речи детей; создавать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ционально- положительный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строй на сказку.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Мягкие игрушки (кошки, лис); лепные игрушки (свистулька лошадка, св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стулька барашек, св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стулька птичка); шапочка мамы-кошки (для взро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лого); шапочка мышонка (для ребенка).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в магазин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рушек.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Сценка по сказке «Кошки и котята».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Сценка по сказке «Лис и мышонок».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Сценка по сказке «Лошадка-златогривка и баран-круторог»,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Дедушка Ежок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детей; создать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ционально-положительное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ношение к произведениям малых фольклорных форм; научить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выступать перед сверстн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ками; развивать эстетический вкус; побуждать к импровиз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ции; познакомить со сказкой «Как ежик друга нашел».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Мягкие игрушка еж; 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 театра бибабо (еж, белка, заяц).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к детям приходит дедушка Ежок.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Рус. нар. песенка –игра «Д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душка Ежок».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Кукольный театр «Как ежик друга нашел».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Вопросы по сказке.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Выходи на зеленый лужок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детей; вовлечь в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ру; учить действовать в игре группой и по одному; учить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разительно двигаться под муз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 в соответствии с текстом; 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 воображение детей; побу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дать к двигательной активности.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(н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родных мелодий, звуков леса); корзинки; султа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чики, накидки для руче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Прогулка по «зеленому лу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Песня-игра «По лугу».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Песня- этюд «Ручейки».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</w:tbl>
    <w:p w:rsidR="00EC414F" w:rsidRDefault="00EC414F" w:rsidP="0091239E">
      <w:pPr>
        <w:tabs>
          <w:tab w:val="left" w:pos="2632"/>
        </w:tabs>
      </w:pPr>
    </w:p>
    <w:p w:rsidR="00EC414F" w:rsidRPr="006A1C3C" w:rsidRDefault="00EC414F" w:rsidP="0091239E">
      <w:pPr>
        <w:tabs>
          <w:tab w:val="left" w:pos="2632"/>
        </w:tabs>
        <w:rPr>
          <w:rFonts w:ascii="Times New Roman" w:hAnsi="Times New Roman"/>
          <w:b/>
          <w:sz w:val="24"/>
          <w:szCs w:val="24"/>
        </w:rPr>
      </w:pPr>
      <w:r w:rsidRPr="006A1C3C">
        <w:rPr>
          <w:rFonts w:ascii="Times New Roman" w:hAnsi="Times New Roman"/>
          <w:b/>
          <w:sz w:val="24"/>
          <w:szCs w:val="24"/>
        </w:rPr>
        <w:t>Средняя группа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46"/>
        <w:gridCol w:w="2957"/>
        <w:gridCol w:w="3477"/>
        <w:gridCol w:w="2958"/>
      </w:tblGrid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Материал и оборудование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Краткий план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81"/>
                <w:tab w:val="center" w:pos="918"/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ab/>
            </w:r>
            <w:r w:rsidRPr="00475A0A">
              <w:rPr>
                <w:rFonts w:ascii="Times New Roman" w:hAnsi="Times New Roman"/>
                <w:sz w:val="24"/>
                <w:szCs w:val="24"/>
              </w:rPr>
              <w:tab/>
              <w:t>Литература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Сентябрь (1-4)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Кончилось лето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Собрать детей вместе после ле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него перерыва; порадоваться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плой встрече; активизировать слуховое восприятие; учить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зыгрывать знакомую сказку в настольном театре; учить вх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 в роль.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Небольшой мяч; волше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ный мешочек; фанерные фигурки театра к русской народной сказке «Кол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бок»; элементы костюма колобка.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лете.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«Воспоминание о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– разминка «Познак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мимся».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– спектакль «Колобок» (настольный театр фанерных фигур).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«Встреча с колобком».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Долгий вечерок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Приобщить детей к народной традиции; познакомить со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кой «Кочеток и курочка»; заи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тересовать детей театром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нок; учить запоминать сказку; развивать воображение детей.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русской избы; колыбелька с куклой- младенцем; русские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родные костюмы (для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и взрослых).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Дети приходят в гости к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рье.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Театр картинок «Кочеток и курочка».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На озере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Порадовать детей эмоционально- игровой ситуацией, вызвать 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лание играть; учить выступать в ролях перед сверстниками;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буждать к двигательной импр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визации; учить выразительно произносить стихотворный текст, действовать с вообража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мыми предметами.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Удочки, ведра, кепки в народном стиле для рыб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ков, платочек для хозя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ки; шапочки кота;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ершей; муляж рыбы ерша.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на «озеро».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 «Поймаем рыбку».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Сценка «Рыбаки».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– хоровод «Ерши –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лыши».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В нашем саду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представление об урожае плодов в саду; побуждать детей к самовыражению в художес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венных образах; развивать 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стические способности и двиг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тельную активность детей;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знакомить со сказкой «Фрукт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вый спор»; учить отвечать на вопросы по содержанию сказки.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фруктового сада (деревья: яблони, груши, сливы, вишни,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ноград); корзина.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в «осенний сад».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«В нашем саду».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Прослушивание сказки «Фруктовый спор».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Беседа по сказке.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Октябрь (5-8)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Овощной базар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в игровой сюжет; учить взаимодействовать с партнёром в сюжетно- ролевой игре; учить выражать эмоции в роли; сп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собствовать выразительности интонации речи.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Корзины с овощами для украшения стола;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овощей для игры (лук, помидоры, свекла, капу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та); шапочки овощей для инсценирования (репка, огурец). 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урожае.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«Продавцы - покупат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хороводная «Веселый огород».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За орехами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Побуждать детей включаться в предложенный игровой образ; учить проявлять инициативу в игре, предлагать свои варианты интерпретаций небольших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лей; взаимодействовать в играх-драматизациях; учить использ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мимику, жест, позу, инт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нацию для создания образа роли.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Декорация берега озера; дерево орешина; элеме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ты костюмы для участн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 сказки (курочка, коч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ток, бояре, пастухи, козы, хозяйка, свинья, волк).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на «озеро».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Настрой на игру.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Хоровод – игра «Во поле орешина».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– драматизация по сказке «Кочеток и курочка».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Улетели птицы вдаль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выразительно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рать роли в небольших сценках; учить взаимодействию в ролевой игре; развивать воображение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в этюдах; вызывать эмоци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нальный отклик на музыкальные образы; познакомить со сказкой; учить понимать нравственную сторону поступков.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птиц (утка, скворец); музыкальные записи (крик птиц, музыка полета); куклы перчато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ного театра.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Этюд «Журавли улетели».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Сценка «Птицы прощаю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Сказка в театре перчаток «Как гуси на юг собирались».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Беседа.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Игра в спектакль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Приобщить детей к драматиз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ции; способствовать свободному пересказу знакомой сказки; учить готовить самостоятельно все необходимое для своего спектакля; учить партнерскому взаимодействию; воспитывать чувство коллективизма.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Подручные средства для импровизированного спектакля; мягкая игру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гусь.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Подготовка к спектаклю – импровизации.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Проведение спектакля.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«Гуси лебеди».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Пляска под музыку.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Ноябрь (9-12)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Утки- беленькие грудки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выразительно дв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гаться в соответствии с худож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ственным образом; побуждать при помощи интонации выр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жать свои настроения; будить воображение детей; вызывать эмоциональный отклик на игр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вые ситуации.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утят; костюм хозяйки; герои сказок (для викторины); театр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 гости в деревню.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– разминка «Веселые утята».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– этюд «Утята сушатся на солнышке».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Этюд «Хозяйка и утки».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Викторина по сказкам.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Сказки лесного пня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воображение детей; побуждать к фантазированию; учить выражать свои фантазии в словах; настраивать на игровой сюжет; учить внимательно смо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реть и слушать сказку; учить прослеживать сюжетные линии; учить четкости произношения в скороговорках.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(осенние пейзажи); ворох осенних листьев (из 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тона); пень, обросший цветами; куклы театра бибабо (девочка дедушка, бабушка, две подружки, медведь, волк, лиса).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Прогулка  по «осеннему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Настрой на двигательную импровизацию.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Кукольный спектакль (театр бибабо) «Девочка и леса».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Девочка в лесу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 детей; учить отвечать на вопросы по содержанию знакомой сказки; вовлекать в игровой сюжет; учить вступать в ролевой диалог с партнёром; учить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Мягкая игрушка лиса; кукла в народном кост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ме; шапочки для подви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игры (лиса, волк, медведь).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Сюрпризный момент.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по сказке «Девочка и лиса».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– разминка «Аленушка и звери».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Рисование по сказке «Дево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и лиса».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RPr="006A1C3C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Ставим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спектакль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Научить детей оборудовать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сто для театрализованной игры; приобщать к творческой работе (осуждать замысел, атрибуты и др.); учить действовать фане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ными фигурками, показывать при помощи интонации настро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героя; развивать речевые способности; учить выразител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ности исполнения роли.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для настольн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го театра (деревья, кусты, домик); фанерные фигу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персонажей (девочка, бабушка, дедушка, лиса, волк, медведь).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Сюрпризный момент с 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ведем.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Этюд «Как медведя рассм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шить».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в театр «Девочка и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Беседа по сказке.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Декабрь (13-16)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Создать атмосферу волшебства, сказочности; учить детей прид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мывать игровые ситуации;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вивать творческое воображение детей; порадовать и увлечь детей игровой ситуацией.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зимнего леса; костюмы снежинок, зимы, зайцев, лисичек; пальч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ковый театр (лиса и заяц).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в зимний лес.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Двигательная импровизация «Конькобежцы».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Гимнастика «Чистим доро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Пальчиковая театрализова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игра «Зайчик и лиса».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Хороводная игра «Пляшут звери на опушке».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Прогулка с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куклами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воображение детей, учить этюдам с воображаемыми предметами и действиями;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буждать эмоционально, отз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ваться на игру, входить в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лагаемые обстоятельства.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Одежда, санки для кукол; снеговик (из поролона).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Прогулка в «зимний парк».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Сценка «Мастерица».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Разминка.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с куклами.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Этюд «Получился снег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Хороводная – игра «Сме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снеговик».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Сказка из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сундучка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новой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кой; учить внимательно слушать ее; пробудить желание обыгр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понравившуюся сказку в пластических этюдах; прививать умения выразительно двигаться.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Сундучок сказок; костюм сказительницы.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Сказочница приглашает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в комнату сказок.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Рассказывание сказки о том, как лисенок ждал зиму.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Этюды на выразительность пластики и эмоции.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 гости елочка пришла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эмоциональную игровую ситуацию; учить рол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вому воплощению; создавать 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ловия для эмоционального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живания в роли; развивать эст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тический вкус; включать в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зыгрывание сюжетов.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Ела лесная; игрушки для елки (фонарики, хлопу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ки, часы); шапочки зверей (ежи, олени, белки).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в гости к ело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– презентация «Игру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для елочки».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возле елки «Елочный хоровод».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Январь (17-20)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Ярмарочная пл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щадь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Приобщить детей к русской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родной культуре; вовлечь в фольклорное действие; побу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дать к импровизации; учить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зыгрывать сценки; вызывать эмоциональный отклик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Оборудование для комн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ты (лавки, столы, украш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шитьем, ткаными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ловичками и т. д.); 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буты для торговли тов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рами (глиняные фигурки людей и животных, дер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вянные сундучки, шк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тулки, жостовские подн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сы и др.); костюмы для ведущей, цыгана, медв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дя; калачи и сельди для рекламы-импровизации.</w:t>
            </w:r>
          </w:p>
        </w:tc>
        <w:tc>
          <w:tcPr>
            <w:tcW w:w="347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на ярмарку.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«Покупай товар».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– импровизация «Ре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лама товара».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Инсценировка рус. нар.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 «Где был, Иванушка?».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Угощение детей.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Приключение в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су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Пробудить интерес детей к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зыгрыванию знакомой сказки; научить выражать свои эмоции в настольном театре мягкой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рушки; учить играть спектакль, не заучивая специально текс; развивать музыкальность детей, учить эмоционально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реагировать на музыку.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к сказке про лисенка деревья, кусты для настольного театра); куклы и мягкие игрушки для театра( лисенок, во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ки, лисы, конь, утки);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зыкальные записи для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Сюрпризный момент.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и спектакль в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стольном театре «Сказка о том, как лисенок ждал зиму».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«Кто в домике живет?».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Хоровод «С нами пляшут звери».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Растем здоровыми и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крепкими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Призывать к здоровому образу жизни; научить детей импров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зировать в сюжетно-ролевой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ре; учить обустраивать место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ры; дать представление о работе врача; учить вступать в ролевой диалог; стимулировать двиг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тельную активность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Мебель для игры в мед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цинский кабинет; белые халаты для медперсонала; наборы медицинских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струментов; мишки и 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 для ролей больных.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здоровье куклы.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Сюжетно – ролевая игра «В медицинском кабинете».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Сценка «В медицинском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бинете.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– разминка «На заря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Играем в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Дать детям элементарное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ставление о профессиях; восп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тывать уважение к людям труда; дать нравственные ориентиры в профессиональных качествах (хороший повар- плохой повар); побуждать у включению в игру-импровизацию. 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для сюжетно-ролевой игры (в поваров, в парикмахеров, в швею); костюмы(повара, швеи, парикмахера).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профессиях.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в повара.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в парикмахера.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в мастера по пошиву одежды.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5. Игра в профессии.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Февраль (21-24)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Спешим на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ставление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сюжетно- игр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вую ситуацию; познакомить со сказкой; учить внимательно смотреть и слушать сказку;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общать детей к русской наро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традиции; порадовать детей.</w:t>
            </w:r>
          </w:p>
        </w:tc>
        <w:tc>
          <w:tcPr>
            <w:tcW w:w="295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и декорации для сказки (домики лед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и лубяной, коса), 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 бибабо (матрешка, петрушка, лиса, собака, медведь, петушок, заяц)</w:t>
            </w:r>
          </w:p>
        </w:tc>
        <w:tc>
          <w:tcPr>
            <w:tcW w:w="347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театре.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Инсценировка «Смех да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селье».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со зрителем «Это все мои друзья».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4. Частушки.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Рус.нар. сказка «Заюшкина избушка». (театр бибабо).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Беседа по сказке.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Сундук,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откройся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Пробуждать ассоциации детей; учить вживаться в художестве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ный образ; увлечь игровой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туацией; учить вступать во взаимодействие с партнером.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Сундучок; атрибуты к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рывкам из сказок; куклы и игрушки- герои сказок (Аленушка, зайка, лис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нок); костюмы сказочн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цы для взрослого.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Викторина по сказкам.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Инсценировка «Аленушка помогает по дому».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Этюда на выразительные эмоции и движения.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Тайны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лесовичка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театрализова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ную игру; пробудить полож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тельное эмоциональное отнош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к театру банок; побуждать к выразительности в этюдах; акт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визировать двигательную акти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ность в игре.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записи(на тему: «Пение птиц», «М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розная погода»); куклы баночного театра(волк и заяц) и декорации (елки); шапочки шишек (для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тей); костюм старика-лесовичка (взрослый).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Путешествие в «зимний лес».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Этюды «Распеваемся вместе с птицами».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Сценка «Волк и заяц» (б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ночный театр).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4. Танец – игра «Шишковяк».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Зимовье зверей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новой ру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ской народной сказкой; прио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щить к словесному народному творчеству; вовлечь в игровую, нравственную ситуацию; будить воображение при помощи театра картинок; пробудить эмоци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нальный отклик у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к театру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 (бык, баран, свинья, кот, петух).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в театр.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Спектакль в театре картинок «Зимовье».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– импровизация «Кто как кричит».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Март  (25-28)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 меня полно хл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пот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Привлечь внимание детей к праздничной дате (8 марта);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звать эмоциональный отклик к теме материнской заботы и лю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ви; побуждать к импровизации; учить ролевому поведению.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Игрушки (куклы и ми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ки) и атрибуты для рол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вой игры.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в дочки - матери.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Инсценировка «У меня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 хлопот».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Игры – инсценировки «Д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машние дела».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Кошки - мышки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игровой сюжет; дать представление о повадках кошек; научить пластичным и выразительным движениям; учить проявлять эмоции через мимику и жесты; развивать 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тистические способности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Мягкие игрушки(котята); корзина.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котятах.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Этюды на выразительные движения.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Этюды на выражение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«Жили - были сто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тят».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Песенка про котят.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Живой уголок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игровой сюжет; учить вступать в диалог, вести сюжетную канву; приобщать к фольклорным жанром; учить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зыгрывать потешки.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и игрушки из живого уголка (черепа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и бассейн для нее, кр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лик, хомячок, лиса); 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тюмы бояр.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приглашение в «живой уг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Загадка о черепахи.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Сказка на фланелеграфе «Как искали черепаху».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Загадка.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Диалог с лисой.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Скороговорки.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7. Русские народные потешки.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Кто стучится в дверь ко мне?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работой почты; дать представление о профессиях работников почты; побудить к сюжетно- ролевой игре; включать в ролевой ди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лог; развивать образную речь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Элементы костюма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тальона; атрибуты для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ры в почту (конверты, бланки, телеграммы); 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тюмы для танцев (белых медведей, папуасов).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Сюрпризный момент с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тальоном.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Ролевые диалоги с почтал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оном.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Сказка «Почта».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«Письма из разных стран».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Апрель  (29-32)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Морская игра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Создать игровую ситуацию,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вивать самостоятельность в игре; создавать эмоционально-положительный фон игры;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будить творческую активность детей.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Тазики и игрушки,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меты-заместители для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том, что видели на улице.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Потешка «Солнышко».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Рус. нар. прибаутка «Ходит Ваня».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«Кораблик».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«Смелей, капитан!»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Подарки детям.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Потешный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ларчик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Приобщить детей к русской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циональной традиции; учить чувствовать выразительность произведений малых фолькло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форм; учить эмоционально - двигательно проживать роль; дать эмоциональный заряд при помощи театра Петрушек;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влечь детей в игровую ситу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цию.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в русском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родном стиле; записи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родной музыки; ларец; берестяная грамота;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 для детей (сувениры); куклы Петрушки (биб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бо); театральные шапочки (или костюмы) для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ступающих детей; билеты в балаган (со знаками).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Сюрпризный момент с ла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цом.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Театр Петрушки «Петрушки – пересмешники».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«Тили – бом!».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Потешка «Мышку по воду послали».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Потешка «Косари».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Призы от Петрушек.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Веселые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Побуждать детей к двигательной импровизации; добиваться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шечной, двигательной свободы при исполнении роли; образа; давать примерные образцы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площения роли.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Карусель.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«Карусели».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– импровизация «Кар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сельные игрушки».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Рисование карусели.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 город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игры- импров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зации; развивать воображение детей, учить воплощать роль; учить отражать в ролевом пов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дении характер героя; учить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ражать образ в музыкальной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провизации.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журавлей;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почки жучков, пчел, птиц, бабочек, медведя; игру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жук.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Дети «поехали» на автобусе в загород.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«Журавлики».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Инсценировка «Жучок».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Этюд – импровизация «Об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татели полянки».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Май  (33-36)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 дворе</w:t>
            </w:r>
          </w:p>
        </w:tc>
        <w:tc>
          <w:tcPr>
            <w:tcW w:w="3646" w:type="dxa"/>
          </w:tcPr>
          <w:p w:rsidR="00EC414F" w:rsidRPr="00475A0A" w:rsidRDefault="00EC414F" w:rsidP="00617CC0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сочувствовать 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вотным; учить придумывать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тории; развивать  эмоционал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ную сторону речи; побуждать к двигательной импровизации; развивать артистические качес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ва; учить строить сюжетную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нию на основе наводящих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просов; учить разыгрывать 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жет в настольном театре мягкой игрушки.</w:t>
            </w:r>
          </w:p>
        </w:tc>
        <w:tc>
          <w:tcPr>
            <w:tcW w:w="2957" w:type="dxa"/>
          </w:tcPr>
          <w:p w:rsidR="00EC414F" w:rsidRPr="00475A0A" w:rsidRDefault="00EC414F" w:rsidP="00E07E51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Подручный материал для будки щенка, большая мягкая игрушка щенок, миска с едой.; мягкие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рушки для настольного театра (собачка, обезья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ка, лошадка, тигр.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Дети вышли погулять во двор.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Этюд-игра «Дрессированные звери»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Игры истории про цирк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Настольный театр-импровизация «Звери и укр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тители»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Сколько музыка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тов, столько и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лантов</w:t>
            </w:r>
          </w:p>
        </w:tc>
        <w:tc>
          <w:tcPr>
            <w:tcW w:w="3646" w:type="dxa"/>
          </w:tcPr>
          <w:p w:rsidR="00EC414F" w:rsidRPr="00475A0A" w:rsidRDefault="00EC414F" w:rsidP="00550022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Пробудить интерес к драматиз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ции; способствовать развитию артистических навыков, форм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эмоциональную отзывч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вость на ролевую игру; разв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интонационную сторону речи; учить воплощать роли с воображаемыми предметами.</w:t>
            </w:r>
          </w:p>
        </w:tc>
        <w:tc>
          <w:tcPr>
            <w:tcW w:w="2957" w:type="dxa"/>
          </w:tcPr>
          <w:p w:rsidR="00EC414F" w:rsidRPr="00475A0A" w:rsidRDefault="00EC414F" w:rsidP="00617CC0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Неозвученные (фанерные, пластмассовые) инстр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менты ( скрипка, труба, барабан, балалайка, баян), шапочки зверей-музыкантов, музыкальные инструменты.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«Солисты»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Игра-драматизация  «Звер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ный оркестр»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Хороводная игра «лесные музыканты»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Настольный театр-импровизация «Звери и укр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тители»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 нашем оркестре</w:t>
            </w:r>
          </w:p>
        </w:tc>
        <w:tc>
          <w:tcPr>
            <w:tcW w:w="3646" w:type="dxa"/>
          </w:tcPr>
          <w:p w:rsidR="00EC414F" w:rsidRPr="00475A0A" w:rsidRDefault="00EC414F" w:rsidP="00550022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симфон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ческой музыкоц и инструмент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симфонического оркестра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рез игру; способствовать разв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тию воображения; дать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ставление о многообразии орк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стрового звучания</w:t>
            </w:r>
          </w:p>
        </w:tc>
        <w:tc>
          <w:tcPr>
            <w:tcW w:w="2957" w:type="dxa"/>
          </w:tcPr>
          <w:p w:rsidR="00EC414F" w:rsidRPr="00475A0A" w:rsidRDefault="00EC414F" w:rsidP="00617CC0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Музыкальные записи произведений для симф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нического оркестра; 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тинки с изображением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струментов.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Дирижирование вообража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мым оркестром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Прослушивание сольных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зыкальных произведений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 «Театрализ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ванная деятельность дошкол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ников».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Далёкое путешес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вие</w:t>
            </w:r>
          </w:p>
        </w:tc>
        <w:tc>
          <w:tcPr>
            <w:tcW w:w="3646" w:type="dxa"/>
          </w:tcPr>
          <w:p w:rsidR="00EC414F" w:rsidRPr="00475A0A" w:rsidRDefault="00EC414F" w:rsidP="00550022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Вовлечь детей в игровой сюжет; учить разыгрывать сценки-импровизации, давать варианты ответов; побуждать детей дейс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вовать в воображаемой ситу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ции, с воображаемыми предм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тами: способствовать развитию воображения.</w:t>
            </w:r>
          </w:p>
        </w:tc>
        <w:tc>
          <w:tcPr>
            <w:tcW w:w="2957" w:type="dxa"/>
          </w:tcPr>
          <w:p w:rsidR="00EC414F" w:rsidRPr="00475A0A" w:rsidRDefault="00EC414F" w:rsidP="00617CC0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Куклы, атрибуты для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тешествия, мягкие игру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Игра-разминка «Едем к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рю»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«Дельфины»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3.Сценка «Ёжик»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4.Этюд «Разговор со львом»</w:t>
            </w:r>
          </w:p>
          <w:p w:rsidR="00EC414F" w:rsidRPr="00475A0A" w:rsidRDefault="00EC414F" w:rsidP="005500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5.Игра-драматизация «Мы 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 в зоопарке»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Ф. Губанова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«Театрализованная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дошкольн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ков».</w:t>
            </w:r>
          </w:p>
        </w:tc>
      </w:tr>
    </w:tbl>
    <w:p w:rsidR="00EC414F" w:rsidRDefault="00EC414F" w:rsidP="0091239E">
      <w:pPr>
        <w:tabs>
          <w:tab w:val="left" w:pos="2632"/>
        </w:tabs>
      </w:pPr>
    </w:p>
    <w:p w:rsidR="00EC414F" w:rsidRPr="006A1C3C" w:rsidRDefault="00EC414F" w:rsidP="0091239E">
      <w:pPr>
        <w:tabs>
          <w:tab w:val="left" w:pos="2632"/>
        </w:tabs>
        <w:rPr>
          <w:rFonts w:ascii="Times New Roman" w:hAnsi="Times New Roman"/>
          <w:b/>
          <w:sz w:val="24"/>
          <w:szCs w:val="24"/>
        </w:rPr>
      </w:pPr>
      <w:r w:rsidRPr="006A1C3C">
        <w:rPr>
          <w:rFonts w:ascii="Times New Roman" w:hAnsi="Times New Roman"/>
          <w:b/>
          <w:sz w:val="24"/>
          <w:szCs w:val="24"/>
        </w:rPr>
        <w:t>Старшая группа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46"/>
        <w:gridCol w:w="2957"/>
        <w:gridCol w:w="3477"/>
        <w:gridCol w:w="2958"/>
      </w:tblGrid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Материал и оборудование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Краткий план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81"/>
                <w:tab w:val="center" w:pos="918"/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ab/>
            </w:r>
            <w:r w:rsidRPr="00475A0A">
              <w:rPr>
                <w:rFonts w:ascii="Times New Roman" w:hAnsi="Times New Roman"/>
                <w:sz w:val="24"/>
                <w:szCs w:val="24"/>
              </w:rPr>
              <w:tab/>
              <w:t>Литература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Сентябрь (1-4)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Пока занавес 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крыт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интерес детей к сц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ническому искусству. Воспит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доброжелательность, 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муникабельность в отношениях со сверстниками. Совершенств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внимание, память, наблюд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Флажки; шары; шапочки птичек.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Вводная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Игровая программа.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ском саду». 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Сказку ты, дружок, послушай и сыграй.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речевое дыхание,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вильную артикуляцию, дикцию. Совершенствовать память, вн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мание, воображение, общение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Шапочки: солнца, ветра, зайчик, ежик, тучка, сн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жинки.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Упражнения «Мыльные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зыри», «Весёлый пятачок».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Скороговорка «Шесть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шат в камышах шуршат».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Сказка «Зайчик и ежик».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Зайчик и Ежик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умение детей искр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верить в любую вообража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мую ситуацию.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Шапочки: зайчик и ежик.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ритмопл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стику «Медведи в клетке».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Репетиция сказки «Зайчик и ежик».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Красная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со сказкой Ш. Перро «Красная Шапочка».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Красная шапочка, корзи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 с пирожками.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Чтение сказки Ш. Перро «Красная Шапочка».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Беседа о прочитанной 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Октябрь (5-8)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Красная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Совершенствовать воображение, фантазию детей; готовить их к действиям с воображаемыми предметами; развивать дикцию.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Картонные топоры.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Работа над дикцией.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Репетиция события «Работа дровосеков».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Красная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Совершенствовать памяти, вн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мание, общение детей. Работать над голосом.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Картонные топоры.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Работа над дыханием, 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куляцией.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Работа над голосом.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Репетиция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 событий сказки «Красная Шапочка».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Театральные игры.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внимание, наблюд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тельность, быстроту реакции, памяти.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обезьянки, ко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пачки поварят.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«Веселые обезьянки».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«Поварята».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Действия с воо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ражаемыми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метами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Способствовать развитию чувс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 правды и веры в вымысел; учить действовать на сцене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гласованно.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Чашка; крынка; топор.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«Что мы делаем, не скажем, но зато покажем».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Ноябрь (9-12)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Репетиция сказки «Красная шапочка»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Продолжать работу над эпиз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дами сказки. Совершенствовать чувство правды и веры в предл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гаемые обстоятельства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Красная шапочка;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ки: зайчиков; волка.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дыхание и на артикуляцию согласных.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2. Репетиция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,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,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 эпизодов сказки «Красная Шапочка».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Репетиция сказки «Красная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Продолжать работу над событ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ем «Красная шапочка в лесу».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Красная шапочка;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ки: зайчиков; волка.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дыхание, на артикуляцию.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Работа над скороговорками.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Репетиция события «Красная Шапочка в лесу».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Игра на действие с воображаемыми предметами.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Способствовать развитию чувс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 правды и веры в вымысел. Учить действовать на сцене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гласованно.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Коробка конфет; книжка; фломастеры.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со штангой.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«День рождения».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Разыгрывание эт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дов.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понятием «этюд»; развивать умение пер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давать эмоциональное состояние с помощью мимики и жестов.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Театральная касса; бил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ты.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на тему «Что такое этюд?».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Работа над этюдами «П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купка театрального билета», «Утешение».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Декабрь (13-16)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Разыгрывание эт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дов.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действовать в усл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виях вымысла, общаться и 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гировать на поведение друг др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Карточки с изображением эмоций: радость, гнев, грусть, удивление, отве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жение, страх.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Разыгрывание этюдов на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новные эмоции: радость, гнев, грусть, страх, отвращение.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Разыгрывание эт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дов.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действовать в усл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виях вымысла, общаться, реаг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на поведение друг друга.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для спектакля теремок.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Разыгрывание этюдов на эмоции: гнев, отвращение.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Репетиция сказки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«Красная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Продолжать работу над эпиз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дами сказки. Совершенствовать внимание, память, фантазию,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ображение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 волк; атрибуты для роли бабушки.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дыхание.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Артикуляционная гимнаст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Работа над голосом.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4. Репетиция эпизода «Хитрый Волк».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произвольно реаг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на музыкальный сигнал. Развивать умение передавать в свободных импровизациях 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рактер и настроение музыки.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снеговиков.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театре.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Игры на развитие двигател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способностей.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«Снеговик».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«Баба Яга».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Январь (17-20)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Угадай, что я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делаю?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память, воображение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Произвольная музыка.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театрализованной игре.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«Угадай, что я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лаю?».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«Красная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Добиваться сведения всех эп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зодов сказки «Красная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 в единый спектакль. Сове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шенствовать чувства правды, веры в вымысел.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Костюмы для проведения спектакля.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Работа над техникой речи.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Скороговорки.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Репетиция спектакля «Кра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Шапочка».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Репетиция спекта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ля «Красная 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почка».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Репетировать спектакль «Кра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Шапочка» с использованием музыки, света, костюмов, рекв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зита, декорации. Обращать вн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мание детей на правильное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изношение слов в диалогах, 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ное использование песни.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Оборудование для пров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дения спектакля.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Репетиция спектакля «Кра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Шапочка».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Спектакль «Кра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Шапочка».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Творческий отчет по 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Оборудование для пров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дения спектакля.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Встреча гостей.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Спектакль «Красная Шапо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Представление исполнит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лей.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Февраль (21-24)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Театральная игра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Развивать зрительную и слуховую память, внимание, координацию движений, чувство ритма.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1. Беседа о спектакле «Красная Шапочка».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2. Работа по технике речи.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3. Упражнения на дыхание и ди</w:t>
            </w:r>
            <w:r w:rsidRPr="00475A0A">
              <w:rPr>
                <w:rFonts w:ascii="Times New Roman" w:hAnsi="Times New Roman"/>
              </w:rPr>
              <w:t>к</w:t>
            </w:r>
            <w:r w:rsidRPr="00475A0A">
              <w:rPr>
                <w:rFonts w:ascii="Times New Roman" w:hAnsi="Times New Roman"/>
              </w:rPr>
              <w:t>цию.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4. Игра «Японская машинка».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А. В. Щеткин «Театральная деятельность в детском с</w:t>
            </w:r>
            <w:r w:rsidRPr="00475A0A">
              <w:rPr>
                <w:rFonts w:ascii="Times New Roman" w:hAnsi="Times New Roman"/>
              </w:rPr>
              <w:t>а</w:t>
            </w:r>
            <w:r w:rsidRPr="00475A0A">
              <w:rPr>
                <w:rFonts w:ascii="Times New Roman" w:hAnsi="Times New Roman"/>
              </w:rPr>
              <w:t>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Любитель - рыболов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Развивать воображение, музыкал</w:t>
            </w:r>
            <w:r w:rsidRPr="00475A0A">
              <w:rPr>
                <w:rFonts w:ascii="Times New Roman" w:hAnsi="Times New Roman"/>
              </w:rPr>
              <w:t>ь</w:t>
            </w:r>
            <w:r w:rsidRPr="00475A0A">
              <w:rPr>
                <w:rFonts w:ascii="Times New Roman" w:hAnsi="Times New Roman"/>
              </w:rPr>
              <w:t>ный слух, память, общение, умение действовать с воображаемыми предметами.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Удочки; ведра; лопаты.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1. Этюд «Любитель - рыболов».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 xml:space="preserve">2. Разучивание текста и мелодии песни «Любитель – рыболов», муз.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Н. Старокадомского, сл.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А. Барто.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А. В. Щеткин «Театральная деятельность в детском с</w:t>
            </w:r>
            <w:r w:rsidRPr="00475A0A">
              <w:rPr>
                <w:rFonts w:ascii="Times New Roman" w:hAnsi="Times New Roman"/>
              </w:rPr>
              <w:t>а</w:t>
            </w:r>
            <w:r w:rsidRPr="00475A0A">
              <w:rPr>
                <w:rFonts w:ascii="Times New Roman" w:hAnsi="Times New Roman"/>
              </w:rPr>
              <w:t>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 xml:space="preserve">Театральная игра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«Любитель - рыб</w:t>
            </w:r>
            <w:r w:rsidRPr="00475A0A">
              <w:rPr>
                <w:rFonts w:ascii="Times New Roman" w:hAnsi="Times New Roman"/>
              </w:rPr>
              <w:t>о</w:t>
            </w:r>
            <w:r w:rsidRPr="00475A0A">
              <w:rPr>
                <w:rFonts w:ascii="Times New Roman" w:hAnsi="Times New Roman"/>
              </w:rPr>
              <w:t>лов»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Развивать воображение, музыкал</w:t>
            </w:r>
            <w:r w:rsidRPr="00475A0A">
              <w:rPr>
                <w:rFonts w:ascii="Times New Roman" w:hAnsi="Times New Roman"/>
              </w:rPr>
              <w:t>ь</w:t>
            </w:r>
            <w:r w:rsidRPr="00475A0A">
              <w:rPr>
                <w:rFonts w:ascii="Times New Roman" w:hAnsi="Times New Roman"/>
              </w:rPr>
              <w:t>ный слух, память, общение, умение действовать с воображаемыми предметами.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Удочки; ведра; лопаты.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1. Работа над этюдом «Любитель – рыболов».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А. В. Щеткин «Театральная деятельность в детском с</w:t>
            </w:r>
            <w:r w:rsidRPr="00475A0A">
              <w:rPr>
                <w:rFonts w:ascii="Times New Roman" w:hAnsi="Times New Roman"/>
              </w:rPr>
              <w:t>а</w:t>
            </w:r>
            <w:r w:rsidRPr="00475A0A">
              <w:rPr>
                <w:rFonts w:ascii="Times New Roman" w:hAnsi="Times New Roman"/>
              </w:rPr>
              <w:t>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Одно и то же по-разному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Развивать воображение, фантазию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Карандаш; маленький м</w:t>
            </w:r>
            <w:r w:rsidRPr="00475A0A">
              <w:rPr>
                <w:rFonts w:ascii="Times New Roman" w:hAnsi="Times New Roman"/>
              </w:rPr>
              <w:t>я</w:t>
            </w:r>
            <w:r w:rsidRPr="00475A0A">
              <w:rPr>
                <w:rFonts w:ascii="Times New Roman" w:hAnsi="Times New Roman"/>
              </w:rPr>
              <w:t>чик; записная книжка; стул.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1. Игра «Одно и то же по-разному».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2. Игра «Превращение предмета».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</w:rPr>
            </w:pPr>
            <w:r w:rsidRPr="00475A0A">
              <w:rPr>
                <w:rFonts w:ascii="Times New Roman" w:hAnsi="Times New Roman"/>
              </w:rPr>
              <w:t>А. В. Щеткин «Театральная деятельность в детском с</w:t>
            </w:r>
            <w:r w:rsidRPr="00475A0A">
              <w:rPr>
                <w:rFonts w:ascii="Times New Roman" w:hAnsi="Times New Roman"/>
              </w:rPr>
              <w:t>а</w:t>
            </w:r>
            <w:r w:rsidRPr="00475A0A">
              <w:rPr>
                <w:rFonts w:ascii="Times New Roman" w:hAnsi="Times New Roman"/>
              </w:rPr>
              <w:t>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Март  (25-28)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Театральная игра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«Кругосветное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тешествие»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фантазию, умение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равдывать свое поведение.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корабля;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бушки; музыка народов мира; костюмы различных народов; маски.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Кругосветное путешествие».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умение детей равн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мерно размещаться по площадке; двигаться, не сталкиваясь друг с другом, в разных темпах.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Медленная музыка.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«Конкурс лентяев».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«Гипнотизер».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Культура и техника речи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воображение, попо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нять словарный запас, активиз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ассоциативное мышление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Мяч.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Творческие игры «Сочини сказку»; «Ручной мяч».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Игры со скороговорками.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«Сочини сказку».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Чтение пьесы «Т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ремок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Прочитать и обсудить пьесу «Теремок».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Портрет С. Я. Маршака.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о творчестве С.Я. Маршака.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Чтение пьесы «Теремок».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Апрель  (29-32)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Работа над эпиз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дами пьесы «Тер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мок».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Работать с импровизированным текстом эпизодов пьесы «Тер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мок»; развивать воображение, память, фантазию.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Шапочки: лягушка, мы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ка, петушок, ежик, волк, лиса, медведь.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Упражнения на артикуляцию гласных и согласных.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Работа над скороговорками.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Репетиция эпизодов пьесы «Теремок».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Театральная игра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свободно перем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щать в пространстве, координ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свои действия с товар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щами.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Карандаши; тетрадь;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сы; спички; монеты; 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лья.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с предметами.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Упражнение со стульями.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Игра «Руки – ноги».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Культура и техника речи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Совершенствовать четкость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изношения (дыхание, артикул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ция, дикция, интонация).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Картинки обитателей птичьего двора.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опору дых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ния «Эхо».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«Птичий двор».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Упражнение «Гудок».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чувство ритма, коо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динацию  движений; умение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гласовывать действия друг с другом.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«Ритмический этюд».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«Считалка».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Май  (33-36)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Театральная игра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«Метелица».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Учить детей ориентироваться в окружающей обстановке, разв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внимание и наблюдател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ность, музыкальную память, умение верно интонировать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лодию и действовать с вообр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жаемыми предметами. </w:t>
            </w:r>
          </w:p>
        </w:tc>
        <w:tc>
          <w:tcPr>
            <w:tcW w:w="295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Музыка.</w:t>
            </w:r>
          </w:p>
        </w:tc>
        <w:tc>
          <w:tcPr>
            <w:tcW w:w="347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«Метелица».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Культура и техника речи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Продолжать совершенствовать речевой аппарат; учить детей пользоваться интонациями,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износя фразы грустно, радостно, удивленно, сердито.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лошадок.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Упражнение на дыхание «Спать хочется».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Упражнение на гласные и согласные «Шутка».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Работа над пословицами и поговорками.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чувство ритма, коо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динацию движений, пластич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скую выразительность и муз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кальность.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Спортивная форма для всех детей.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Разминочные упражнения.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Упражнение на внимание и координацию.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Речедвигательная координ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ция.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Репетиция пьесы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«Теремок»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внимание, воображ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ние, память, совершенствовать общение.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для разыгрыв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пьесы «Теремок».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Беседа по предстоящей реп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тиции эпизода «Жить мы 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дем хорошо».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2. Репетиция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75A0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 эпизодов.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А. В. Щеткин «Театрал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деятельность в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ском саду».</w:t>
            </w:r>
          </w:p>
        </w:tc>
      </w:tr>
    </w:tbl>
    <w:p w:rsidR="00EC414F" w:rsidRDefault="00EC414F" w:rsidP="0091239E">
      <w:pPr>
        <w:tabs>
          <w:tab w:val="left" w:pos="2632"/>
        </w:tabs>
      </w:pPr>
    </w:p>
    <w:p w:rsidR="00EC414F" w:rsidRPr="00E103B1" w:rsidRDefault="00EC414F" w:rsidP="0091239E">
      <w:pPr>
        <w:tabs>
          <w:tab w:val="left" w:pos="2632"/>
        </w:tabs>
        <w:rPr>
          <w:rFonts w:ascii="Times New Roman" w:hAnsi="Times New Roman"/>
          <w:b/>
          <w:sz w:val="24"/>
          <w:szCs w:val="24"/>
        </w:rPr>
      </w:pPr>
      <w:r w:rsidRPr="00E103B1">
        <w:rPr>
          <w:rFonts w:ascii="Times New Roman" w:hAnsi="Times New Roman"/>
          <w:b/>
          <w:sz w:val="24"/>
          <w:szCs w:val="24"/>
        </w:rPr>
        <w:t>Подготовительная группа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46"/>
        <w:gridCol w:w="2957"/>
        <w:gridCol w:w="3477"/>
        <w:gridCol w:w="2958"/>
      </w:tblGrid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Материал и оборудование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Краткий план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81"/>
                <w:tab w:val="center" w:pos="918"/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ab/>
            </w:r>
            <w:r w:rsidRPr="00475A0A">
              <w:rPr>
                <w:rFonts w:ascii="Times New Roman" w:hAnsi="Times New Roman"/>
                <w:sz w:val="24"/>
                <w:szCs w:val="24"/>
              </w:rPr>
              <w:tab/>
              <w:t>Литература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Сентябрь (1-4)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Виды кукольного театра.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Расширять представление детей о различных видах кукольных театров (настольный, верховых кукол, кукол – марионеток,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 с «живой рукой», больших напольных кукол). Обогатить словарный запас детей, побудить их участвовать в кукольных спектаклях. Приобщить детей к танцевальным импровизациям с использованием театральных кукол.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 различных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театров.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Педагог вместе с детьми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матривает кукол театральной студии.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Дети узнают хорошо 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мых кукол, называют из каких они сказок.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Дети вместе с педагогом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зыгрывают с настольными куклами русскую народную сказку «Заюшкина избушка».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Знакомство со сказкой «Снежная королева».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творческие способн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 детей средствами 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ного искусства. Углубить пре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ставления о театральных куклах. Обогатить словарный запас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тей. Познакомить детей со ска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кой «Снежная королева», зап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санной на аудиокассете.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Картина «История с арб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зом»; игрушка – мари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нетка «Петушок»; ауди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кассета.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«Фонарь».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2. Рассказ по картине «История с арбузом».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Игрушка – марионетка.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Этюд «Патока с имбирем».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Дети разучивают скорог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ворку.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Этюд «Курочка»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Знакомство с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чаточным театром.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Поддержать стремление детей заниматься театрально – игровой деятельностью. Усовершенств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умение составлять рассказ по картине, обогатить словарь детей, развивать творческую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мостоятельность, познакомить с мультфильмом «Снежная кор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лева».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Картина «Страшный зверь»;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Шапочки: зайцев; куклы – бабочки (перчаточный театр).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Рассказ по картинке «Страшный зверь».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Этюд «А тари, тари, тари!».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«Сидит, сидит за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Игра «Бабочка - коробочка».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Просмотр мультфильма «Снежная королева».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Сказка «Снежная Королева».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со сценарием театрализованной игры по сказке «Снежная королева».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Костюмы: Кая и Герды, Снежной Королевы, вор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ны, принцессы, оленя.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Знакомство детей со 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рием театрализованной игры.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Прослушивание фоногра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Театрализованная игра «Снежная королева».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Танец «Хвастовство Кая».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Октябрь (5-8)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Знакомство с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стевыми куклами.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Поддержать стремление детей заниматься театрально – игровой деятельностью, самостоятельно искать выразительные средства для создания образа персонажа – жесты, мимика движения. Разв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монологическую речь,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составлять рассказ по 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тине, закрепить правильное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изношение звуков, отработать дикцию с помощью скорогов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рок и чистоговорок. Познак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мить с тростевыми куклами.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Картина «Как Тобик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чил Кирюшку переходить улицу»; тростевые куклы.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«Моя книга».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Рассказ по картине «Как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бик научил Кирюшку перех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 улицу».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Скороговорка «В лесу лиса под сосенкой».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Знакомить детей с трост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выми куклами.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Потешка «Ветер дует нам в лицо»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Танец «Утренняя песенка».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ролева». 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различн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эмоциями, научить понимать и изображать различные эмоции с помощью мимики и жестов. Закрепить знания детей об 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дельных чертах характера чел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века и литературного персонажа. Обучать управлению тростев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куклами, развивать творч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скую самостоятельность, поб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дить передавать настроение, 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рактер музыки пластикой тела, создавая яркий танцевальный образ персонажа.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Кукла; шапочка кота; ширма; тростевые куклы: бабушка, котик.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С. Городе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кого «Котенок».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Русская народная прибаутка «Вдоль по реченьке лебедушка плывет».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«А коток, коток, коток».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Скороговорка «На воротах сорока».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Игра «Снежная королева».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Управление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стевыми куклами.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Обучить управлению тростев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куклами, участвующими в диалоге. Стимулировать жел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детей искать выразительные средства для создания игрового образа персонажа, используя жесты, движения, выразител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ную интонацию. Научить пон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мать эмоции персонажа, выр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жать их с помощью мимики, жестов, интонации. выработать четкую и правильную артикул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цию при работе над скорогово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кой. Создать танцевальную 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рактеристику «Цветочницы с цветами».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Театральная ширма;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стевые куклы; шапочки: свинки и поросенка, цв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Прибаутка «Летел сокол».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Потешка «Я на камушке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«Свинка Ненила».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Скороговорка «Пришел Прокоп».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Танцевальная импровизация «Цветочницы с цветами».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«Ой, вставала я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нешенько».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Закрепить знания о правилах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нипуляции тростевыми куклами. Побудить детей использовать жесты, движения, выразител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ную интонацию для создания художественного образа.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понимать различные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ции, выработать четкую дикцию, добиваясь правильного произн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сения звука «п» в словах.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Театральная ширма;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стевые куклы: девочка, корова, медведь.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Педагог вносит тростевые куклы: девочка, корова, медв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Русская народная песня «Ой, вставала я ранешенько».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15306" w:type="dxa"/>
            <w:gridSpan w:val="5"/>
          </w:tcPr>
          <w:p w:rsidR="00EC414F" w:rsidRPr="00475A0A" w:rsidRDefault="00EC414F" w:rsidP="00475A0A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Ноябрь (9-12)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Осенний праздник.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творческие способн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 детей в театральной деятел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ности. Расширить самостоятел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ность в создании художестве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ного образа, используя для этой цели игровые, песенные танц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вальные импровизации. По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держать желание детей активно участвовать в праздниках и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влечениях.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к осеннему празднику, атрибуты к показы сказки «Снежная Королева».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Песни.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Хороводы.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Танцы.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Стихотворение.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Театрализованная игра «Снежная Королева».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Гусенок пропал.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творческую самосто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детей, побуждая их передавать эмоциональное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стояние персонажа с помощью мимики, жестов, песенной и танцевальной импровизации. обучать приемам манипуляции тростевыми куклами. Сформ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умение оценивать черты характерами литературного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сонажа, выражать свое отнош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к его поступкам с помощью мимики, жестов, выразительной интонации. Побудить участв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вать в танцевальной импровиз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ции, передавая движениями 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рактер музыки, создавая яркий танцевальный образ героя.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Тростевые куклы: гуси, петух, утка, индюк, вор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на., шапочки жуков.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«Два жука».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Музыкальная импровизация на музыку танца «Трепак» из балета «Щелкунчик».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Тростевые куклы: гуси,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тух, утка, индюк, ворона.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Стихотворение «Жадина».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Скороговорка «Дед Данила».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Театральные эт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ю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ды.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Побудить передавать различные эмоциональные состояния с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мощью мимики, жестов, движ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ний, выразительной интонации. Усовершенствовать навыки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нипуляции тростевыми куклами, формировать умение рассу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дать, оценивать поведение лит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ратурных персонажей, обогатить словарь детей. Добиться четкого произношения звуков «м» и «б» в скороговорке. Познакомить с Картиной 4 театрализованной игры «Снежная королева».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будить участие в танцевальных импровизациях с театральными куклами.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 кота; тростевые куклы: свинья, гусь, овца, собака, кот, ворона.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«Мы шагали по ельнику».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2. Стихотворение «Дырки в сыре».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Русская народная дразнилка «Витя – Титя – Карапуз».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Скороговорка «Маланья – болтунья».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RPr="00E103B1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способность анализ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ровать поступки литературных героев, выражать их эмоци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нальное состояние с помощью мимики, жестов. Сформировать умение оценивать характер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сонажа, высказывать свое отн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шение к нему, изображать его с помощью мимики, жестов, инт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нации. Усовершенствовать 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кую моторику рук, побуждать пользоваться жестами для созд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ния образа персонажа. Продо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жить активизировать словарь детей, закреплять правильное произнесение всех звуков.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знакомить с Картиной 7 театр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лизованной игры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ролева», побуждать участвовать в игровых импровизациях.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Костюмы к спектаклю.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«Разгром».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Стихотворение «Лора –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мандир».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Шапочки зверей: лисы, 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ведя, сороки, медведицы, за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чихи, кошки, кулика.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Русская народная потешка «Сегодня день целый».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Скороговорка «Неделю Ем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6. Знакомство с картиной 7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атрализованной игры «Сне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королева».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Декабрь (13-16)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Побудить использовать жесты в игровой импровизации для со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дания художественного образа.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Продолжить формировать ум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оценивать характер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нажа, его настроение, передавать их с помощью мимики, жестов, выразительной интонации. Об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гатить словарь детей. Познак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мить детей с картиной 8 театр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лизованной игры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 Поощрить стремление самостоятельно искать выраз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тельные средства для создания танцевальной характеристики героев с использованием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ральных кукол.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 кота; хвор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стинка; атрибуты для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атрализации «Снежной Королевы».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Русская народная песенка «Уж как шла лиса».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Русская народная потешка «Как повадился коток».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«Сеть тяну».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Скороговорка «Все за стол сели».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Работа над картиной 8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рализованной игры «Снежная королева».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Спектакль «Сне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Королева».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творческие способн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 детей, средствами 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ного искусства, используя для этой цели песенные, танцевал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ные, игровые импровизации,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атральных кукол различных си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тем. Объединить в единое целое первые четыре картины театр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лизованной игры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ролева», распределить роли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жду детьми.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Атрибуты для проведения спектакля.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Картина 1 «Пролог».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Картина 2 «Темная Ист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Картина 3 «Цветочная пол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творческую самосто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детей при создании ими художественного образа. Объединить в единое целое 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тины 5-8 театрализованной игры «Снежная королева» (первая 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нятие на этой неделе). Сделать прогон всей театрализованной игры с использованием декор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ций, костюмов, театральных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 (второе занятие на этой 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деле).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к спектаклю «Снежная Королева»; костюмы; театральные куклы.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Подготовка с спектаклю.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Прогон театральной игры.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Спектакль «Сне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ная Королева».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Воспитать устойчивый интерес к театрально – игровой деятельн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сти, желание использовать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ральных кукол различных си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тем в спектакле «Снежная кор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лева». Поддержать стремление детей проявлять свои творческие способности в песенных, танц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вальных и игровых импровиз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циях.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к спектаклю «Снежная Королева»; ко-стюмы; театральные 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Новогодний утренник.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Игра «Снежная королева».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Январь (17-20)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Этюдный тренаж.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Оценивать театрально – игровую деятельность детей в первой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ловине учебного года.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Шапочки; куклы; музыка.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Этюдный тренаж.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Игры – драматизации.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Этюды с куклами.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Кукольные спектакли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Игры – спектакли с элеме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тами кукольного театра.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</w:t>
            </w:r>
          </w:p>
        </w:tc>
        <w:tc>
          <w:tcPr>
            <w:tcW w:w="3646" w:type="dxa"/>
          </w:tcPr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Побудить использовать жесты в игровой импровизации для со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дания художественного образа.</w:t>
            </w:r>
          </w:p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Продолжить формировать ум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оценивать характер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нажа, его настроение, передавать их с помощью мимики, жестов, выразительной интонации. Об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гатить словарь детей. Познак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мить детей с картиной 8 театр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лизованной игры «Снежная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ролева». Поощрить стремление самостоятельно искать выраз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тельные средства для создания танцевальной характеристики героев с использованием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ральных кукол. </w:t>
            </w:r>
          </w:p>
        </w:tc>
        <w:tc>
          <w:tcPr>
            <w:tcW w:w="2957" w:type="dxa"/>
          </w:tcPr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Шапочка кота; хвор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стинка; атрибуты для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атрализации «Снежной Королевы».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7" w:type="dxa"/>
          </w:tcPr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. Русская народная песенка «Уж как шла лиса».</w:t>
            </w:r>
          </w:p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Русская народная потешка «Как повадился коток».</w:t>
            </w:r>
          </w:p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«Сеть тяну».</w:t>
            </w:r>
          </w:p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Скороговорка «Все за стол сели».</w:t>
            </w:r>
          </w:p>
          <w:p w:rsidR="00EC414F" w:rsidRPr="00475A0A" w:rsidRDefault="00EC414F" w:rsidP="0071035F">
            <w:pPr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Работа над картиной 8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рализованной игры «Снежная королева». 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Знакомство с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ральными куклами системы «люди – куклы».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различн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чертами характера человека и литературного персонажа.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произносить скороговорку не спеша, четко выговаривая слова, постепенно увеличивая темп. Дать представление  о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личных эмоциях, научить 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бражать их с помощью мимики, жестов, выразительной интон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ции, танцевальной импровиз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ции. Познакомить с театральн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куклами системы «люди – куклы», объяснить приемы управления ими.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Кукла свинки.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1.Русская народная пословица.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Скороговорка «Сенька –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зенька».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Прибаутка «Заинька у ело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ки попрыгивает».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Считалка.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Управление кукл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системы «люди – куклы».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Продолжить знакомить детей с разными чертами характера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ловека и литературного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Усовершенствовать умение ра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личать и изображать разные эмоции. Обогатить лексику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названиями предметов,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ствий, признаков. Побудить 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тей творчеству в управлении куклами системы «люди – 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лы».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Кукла белка.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Потешка «Где ты, брат Иван?».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Инсценировка пословицы.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Разучивание скороговорки.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Считалка «Сидит белка на тележке».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5. Танцевальная импровизация «Белка».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Февраль (21-24)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Кукольный спе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такль «Медвежонок невежа»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Побудить детей использовать жесты для создания образа 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сонажа. Научить управлять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ральными куклами системы «люди – куклы». Развивать ди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цию, научить произносить ск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роговорку в быстром темпе,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вильно проговаривая звуки.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казать детям кукольный спе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такль «Медвежонок невежа» (А. Барто).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Кукла зайчик; атрибуты к спектаклю «Медвежонок – невежа».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Русская народная игра «На блины».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Считалка «Заяц белый».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Скороговорка «Михейка на скамейке».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Спектакль «Медвежонок – невежа».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Спектакля «Ме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вежонок – невежа».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Поощрить желание детей сам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стоятельно различать эмоции и выражать их мимикой, жестами, выразительной интонацией. Поддержать творческую сам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стоятельность в этюдах на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поставление различных эмоций. Познакомить детей с различн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 чертами характера человека и литературного персонажа,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передавать их с помощью мимики, жестов, движений.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зучить с детьми картину 1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кольного спектакля «Медвеж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 – невежа».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к спектаклю «Медвежонок – невежа».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И. Токмак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вой «Куда в машинах снег 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зут?».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Потешка «Раз, два, три,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тыре».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Стихотворение «Чудаки».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Разучивание с детьми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 1 спектакля «Медвежонок – невежа».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Работа над спе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таклем «Медвеж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 – невежа».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умение понимать чу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ство литературных персонажей, изображать их мимикой, жест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ми, интонациями. Выработать четкую артикуляцию при прои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ношении звуков «к» и «п».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Продолжить работу над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2 кукольного спектакля «Медвежонок – невежа». На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понимать эмоциональное состояние персонажа.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Атрибуты к спектаклю «Медвежонок – невежа».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Потешка «Всех дороже».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Стихотворение Б. Заходера «Никто».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Скороговорка «На рынке Кирилл».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Разучивание с детьми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 2 спектакля «Медвежонок – невежа».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Спектакль «Ме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вежонок – невежа».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Научить детей различать и 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бражать эмоциональное состо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литературных персонажей с помощью различных выраз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тельных средств. Объединить в единое целое 1,2 картины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кольного спектакля «Медвеж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 – невежа», распределить 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 в соответствии с желанием детей.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Реквизиты к спектаклю «Медвежонок – невежа».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Стихотворение Ю. Влад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мирова «Ниночкины покупки».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Стихотворение А. Кушнера «Почему я от всего отказался».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Спектакль «Медвежонок – невежа».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Март  (25-28)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Маму свою очень люблю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Создать атмосферу праздника на утреннике «Маму свою очень люблю». Поддержать желание детей принимать участие в празднике и развлечениях,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пользуя умения, приобретенные на занятиях и в самостоятельной деятельности.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Атрибуты к спектаклю «Медвежонок невежа».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Песни.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Хороводы.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Танцы.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Спектакль «Медвежонок – невежа».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Стихотворение «Никто».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Слоненок пошел учиться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Познакомить детей с 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зованной игрой с элементами кукольного театра «Слоненок пошел учиться» Д. Самойлов.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Шапочки для инсцен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ровки сказки: слоненок; слониха; волчица; мыш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та; сурок.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Игра «Слоненок пошел учиться».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«Слоненок пошел учиться»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(картина 1).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Напомнить приемы управления театральными куклами системы «люди – куклы», участвующие в диалоге. Поддержать стремление детей самостоятельно искать выразительные средства для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поставления различных эмоций литературного персонажа. Сформировать представление о различных чертах характер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ловека и литературного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нажа. Научить изображать их с помощью мимики и движения. Разучить картину 1 театрализ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ванной игры «Слоненок пошел учиться» Д. Самойлова.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Куклы системы «люди - куклы» - петух, собака. 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Потешка «Петушок».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Пословица.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Русская народная потешка.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Театрализованная игра «Слоненок пошел учиться».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«Слоненок пошел учиться»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(картина 2).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Напомнить способы управления куклами с «живой рукой», уч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ствующими в диалоге. усове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шенствовать умение детей 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поставлять различные эмоции и изображать их с помощью выр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зительных средств. Закрепить знания о различных чертах х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рактера человека и литературн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го персонажа. Разучить с детьми вторую картину театрализова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игры «Слоненок пошел учиться».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Куклы с «живой  рукой» - лиса; волк; медведь.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Потешка «Идет лисичка по мосту».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Русская народная пословица.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Русская народная дразнилка.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Разучивание 2 картины «Слоненок пошел учиться».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Апрель  (29-32)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Театрализованная игра «Слоненок пошел учиться»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(картина 3).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Напомнить детям приемы управления тростевыми кукл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ми, участвующими в диалоге. усовершенствовать умение детей сопоставлять различные эмоции и изображать их мимикой.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знакомить детей с различными чертами характера человека и литературного персонажа. 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чить с детьми 3 картину театр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лизованной игры «Слоненок п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шел учиться».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Тростевые куклы – щ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нок; котик; кукла слоне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ка; куклы мышат.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Потешка «Котик».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Пословица.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Потешка «Взял Егор в углу топор».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Разучивание 3 картины теа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рализованной игры «Слоненок пошел учиться».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«Сце-нарии театральных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Объединить в ед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ное целое 1 и 2 картины театрал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зованной игры «Слоненок пошел учиться».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Развивать творческую самосто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детей при создании художественного образа. объ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динить в единое целое 1 и 2 ка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тины театрализованной игры «Слоненок пошел учиться».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«Люди – куклы»: слониха, волчица, слоненок; куклы с «живой рукой»: сурок, мышата.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Распределение ролей.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Чтение по ролям.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«Сце-нарии театральных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Объединение трех картин театрализ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ванной игры «Сл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ненок пошел учиться».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Усовершенствовать развитие творческих способностей детей средствами театрального иску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ства. Объединить все три карт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 театрализованной игры «Слоненок пошел учиться» в единое целое.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«Люди – куклы»: слониха, волчица, слоненок; куклы с «живой рукой»: сурок, мы-шата; тростевая кукла – кота.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Распределение ролей.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Создание творческой атм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сферы.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Прогон спектакля.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«Сце-нарии театральных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Выпуск в школу.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Поддержать желание детей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нимать активное участие в празднике и развлечении, 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пользуя импровизационные ум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ния, приобретенные на занятиях и в самостоятельной деятельн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сти. Создать атмосферу праз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ника, способствующую раскр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ы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тию творческих способностей детей в различных видах де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я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Декорации к спектаклю «Слоненок пошел учит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ся».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Праздничные песни.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Чтение стихотворения.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Танцы, игры.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Конкурсы.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5. Театрализованная игра «Слоненок пошел учиться».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«Сце-нарии театральных 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кольных занятий».</w:t>
            </w:r>
          </w:p>
        </w:tc>
      </w:tr>
      <w:tr w:rsidR="00EC414F" w:rsidTr="00475A0A">
        <w:tc>
          <w:tcPr>
            <w:tcW w:w="15306" w:type="dxa"/>
            <w:gridSpan w:val="5"/>
          </w:tcPr>
          <w:p w:rsidR="00EC414F" w:rsidRDefault="00EC414F" w:rsidP="00475A0A">
            <w:pPr>
              <w:tabs>
                <w:tab w:val="left" w:pos="2632"/>
              </w:tabs>
            </w:pPr>
            <w:r w:rsidRPr="00475A0A">
              <w:rPr>
                <w:rFonts w:ascii="Times New Roman" w:hAnsi="Times New Roman"/>
                <w:b/>
                <w:sz w:val="24"/>
                <w:szCs w:val="24"/>
              </w:rPr>
              <w:t>Май  (33-36)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Инсценировка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литературных пр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изведений «У б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бушки козел»; «Лгунишки».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Закрепить правильное произн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сение звуков, отработать ди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цию, интонационную выраз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тельность речи. Поддержать стремление детей самостоятел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 искать выразительные сре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ства для создания образа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нажа, используя для этого тр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стевых кукол и интонацию. Ус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вершенствовать умение пон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мать и изображать основные эмоции, используя различные средства выразительности. </w:t>
            </w:r>
          </w:p>
        </w:tc>
        <w:tc>
          <w:tcPr>
            <w:tcW w:w="295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Тростевые куклы: козел, бабушка, заяц, лиса, волк.</w:t>
            </w:r>
          </w:p>
        </w:tc>
        <w:tc>
          <w:tcPr>
            <w:tcW w:w="3477" w:type="dxa"/>
            <w:tcBorders>
              <w:top w:val="nil"/>
            </w:tcBorders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Скороговорка.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Потешка «У бабушки козел».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Стихотворение Г. Сапгира «Про смеянцев».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 xml:space="preserve">4. Стихотворение «Лгунишки». 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Этюды «Корову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ка»; «Кот бездел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ник»; «Юбочка».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Выработать у детей дикцию, 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крепить правильное произнош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ние звука «К». Напомнить при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мы вождения большой напол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ной куклы, управляемой двумя детьми одновременно. закрепить умение определять и изображать отдельные черты характера ч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ловека и литературного перс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нажа. Побудить передавать эм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циональное состояние литер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турного персонажа, используя различные выразительные сре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 xml:space="preserve">ства. 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Напольная кукла - кор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вушка; шапочки: кот, бе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ка, галка, гуси, волк.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Скороговорка.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Песня «Коровушка».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Стихотворение «Кот – бе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з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дельник».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4. Стихотворение «Гуси – 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беди».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Стихотворение «Юбочка».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Оценка театрально – игровой деятел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Оценить театрально – игровую деятельность детей во второй половине учебного года.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Все виды кукольного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атра; декорации для спе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таклей; шапочки.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Оценка дикции, жестов,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мики, движениям детей.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Оценка исполнения детьми роли в кукольном спектакле.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Оценка управления куклами.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  <w:tr w:rsidR="00EC414F" w:rsidTr="00475A0A">
        <w:tc>
          <w:tcPr>
            <w:tcW w:w="226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Оценка театрально – игровой деятел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</w:tc>
        <w:tc>
          <w:tcPr>
            <w:tcW w:w="3646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Оценить театрально – игровую деятельность детей во второй половине учебного года.</w:t>
            </w:r>
          </w:p>
        </w:tc>
        <w:tc>
          <w:tcPr>
            <w:tcW w:w="295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Все виды кукольного т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атра; декорации для спе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к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таклей; шапочки.</w:t>
            </w:r>
          </w:p>
        </w:tc>
        <w:tc>
          <w:tcPr>
            <w:tcW w:w="3477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1. Оценка дикции, жестов, м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мики, движениям детей.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2. Оценка исполнения детьми роли в кукольном спектакле.</w:t>
            </w:r>
          </w:p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3. Оценка управления куклами.</w:t>
            </w:r>
          </w:p>
        </w:tc>
        <w:tc>
          <w:tcPr>
            <w:tcW w:w="2958" w:type="dxa"/>
          </w:tcPr>
          <w:p w:rsidR="00EC414F" w:rsidRPr="00475A0A" w:rsidRDefault="00EC414F" w:rsidP="00475A0A">
            <w:pPr>
              <w:tabs>
                <w:tab w:val="left" w:pos="26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A0A">
              <w:rPr>
                <w:rFonts w:ascii="Times New Roman" w:hAnsi="Times New Roman"/>
                <w:sz w:val="24"/>
                <w:szCs w:val="24"/>
              </w:rPr>
              <w:t>Н. Д. Сорокина «Сцен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рии театральных кукол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ь</w:t>
            </w:r>
            <w:r w:rsidRPr="00475A0A">
              <w:rPr>
                <w:rFonts w:ascii="Times New Roman" w:hAnsi="Times New Roman"/>
                <w:sz w:val="24"/>
                <w:szCs w:val="24"/>
              </w:rPr>
              <w:t>ных занятий».</w:t>
            </w:r>
          </w:p>
        </w:tc>
      </w:tr>
    </w:tbl>
    <w:p w:rsidR="00EC414F" w:rsidRDefault="00EC414F" w:rsidP="00B533E3"/>
    <w:p w:rsidR="00EC414F" w:rsidRPr="00550022" w:rsidRDefault="00EC414F" w:rsidP="00B533E3">
      <w:pPr>
        <w:rPr>
          <w:rFonts w:ascii="Times New Roman" w:hAnsi="Times New Roman"/>
          <w:b/>
          <w:sz w:val="28"/>
          <w:szCs w:val="28"/>
        </w:rPr>
      </w:pPr>
      <w:r w:rsidRPr="00550022">
        <w:rPr>
          <w:rFonts w:ascii="Times New Roman" w:hAnsi="Times New Roman"/>
          <w:b/>
          <w:sz w:val="28"/>
          <w:szCs w:val="28"/>
        </w:rPr>
        <w:t xml:space="preserve">Мониторинг развития знаний, умений и навыков 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Pr="00B533E3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а</w:t>
      </w:r>
      <w:r w:rsidRPr="00B533E3">
        <w:rPr>
          <w:rFonts w:ascii="Times New Roman" w:hAnsi="Times New Roman"/>
          <w:sz w:val="24"/>
          <w:szCs w:val="24"/>
        </w:rPr>
        <w:t xml:space="preserve"> - «</w:t>
      </w:r>
      <w:r>
        <w:rPr>
          <w:rFonts w:ascii="Times New Roman" w:hAnsi="Times New Roman"/>
          <w:sz w:val="24"/>
          <w:szCs w:val="24"/>
        </w:rPr>
        <w:t>высокий уровень</w:t>
      </w:r>
      <w:r w:rsidRPr="00B533E3">
        <w:rPr>
          <w:rFonts w:ascii="Times New Roman" w:hAnsi="Times New Roman"/>
          <w:sz w:val="24"/>
          <w:szCs w:val="24"/>
        </w:rPr>
        <w:t>»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533E3">
        <w:rPr>
          <w:rFonts w:ascii="Times New Roman" w:hAnsi="Times New Roman"/>
          <w:sz w:val="24"/>
          <w:szCs w:val="24"/>
        </w:rPr>
        <w:t xml:space="preserve"> балла - «</w:t>
      </w:r>
      <w:r>
        <w:rPr>
          <w:rFonts w:ascii="Times New Roman" w:hAnsi="Times New Roman"/>
          <w:sz w:val="24"/>
          <w:szCs w:val="24"/>
        </w:rPr>
        <w:t>средний уровень</w:t>
      </w:r>
      <w:r w:rsidRPr="00B533E3">
        <w:rPr>
          <w:rFonts w:ascii="Times New Roman" w:hAnsi="Times New Roman"/>
          <w:sz w:val="24"/>
          <w:szCs w:val="24"/>
        </w:rPr>
        <w:t>»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балл </w:t>
      </w:r>
      <w:r w:rsidRPr="00B533E3">
        <w:rPr>
          <w:rFonts w:ascii="Times New Roman" w:hAnsi="Times New Roman"/>
          <w:sz w:val="24"/>
          <w:szCs w:val="24"/>
        </w:rPr>
        <w:t>- «</w:t>
      </w:r>
      <w:r>
        <w:rPr>
          <w:rFonts w:ascii="Times New Roman" w:hAnsi="Times New Roman"/>
          <w:sz w:val="24"/>
          <w:szCs w:val="24"/>
        </w:rPr>
        <w:t>ниже среднего</w:t>
      </w:r>
      <w:r w:rsidRPr="00B533E3">
        <w:rPr>
          <w:rFonts w:ascii="Times New Roman" w:hAnsi="Times New Roman"/>
          <w:sz w:val="24"/>
          <w:szCs w:val="24"/>
        </w:rPr>
        <w:t>»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 w:rsidRPr="00B533E3">
        <w:rPr>
          <w:rFonts w:ascii="Times New Roman" w:hAnsi="Times New Roman"/>
          <w:sz w:val="24"/>
          <w:szCs w:val="24"/>
        </w:rPr>
        <w:t>Оценка знаний, умений и навыков детей: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 w:rsidRPr="00B533E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Высокий уровень</w:t>
      </w:r>
      <w:r w:rsidRPr="00B533E3">
        <w:rPr>
          <w:rFonts w:ascii="Times New Roman" w:hAnsi="Times New Roman"/>
          <w:sz w:val="24"/>
          <w:szCs w:val="24"/>
        </w:rPr>
        <w:t>»– творческая активность ребёнка, самостоятельность, инициатива, быстрое осмысление задания, точное выразительное его выполнение без помощи взрослого, ярко выраженная эмоциональность (во всех видах музыкальной и театральной деятельности).</w:t>
      </w:r>
    </w:p>
    <w:p w:rsidR="00EC414F" w:rsidRPr="00B533E3" w:rsidRDefault="00EC414F" w:rsidP="00B533E3">
      <w:pPr>
        <w:rPr>
          <w:rFonts w:ascii="Times New Roman" w:hAnsi="Times New Roman"/>
          <w:sz w:val="24"/>
          <w:szCs w:val="24"/>
        </w:rPr>
      </w:pPr>
      <w:r w:rsidRPr="00B533E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Средний уровень</w:t>
      </w:r>
      <w:r w:rsidRPr="00B533E3">
        <w:rPr>
          <w:rFonts w:ascii="Times New Roman" w:hAnsi="Times New Roman"/>
          <w:sz w:val="24"/>
          <w:szCs w:val="24"/>
        </w:rPr>
        <w:t>»– эмоциональная отзывчивость, интерес к музыкальной и театральной деятельности, желание включиться в неё, несмотря на некоторые затруднения в выполнении задания. Ребёнок нуждается в помощи педагога, дополнительном объяснении, показе, неоднокра</w:t>
      </w:r>
      <w:r w:rsidRPr="00B533E3">
        <w:rPr>
          <w:rFonts w:ascii="Times New Roman" w:hAnsi="Times New Roman"/>
          <w:sz w:val="24"/>
          <w:szCs w:val="24"/>
        </w:rPr>
        <w:t>т</w:t>
      </w:r>
      <w:r w:rsidRPr="00B533E3">
        <w:rPr>
          <w:rFonts w:ascii="Times New Roman" w:hAnsi="Times New Roman"/>
          <w:sz w:val="24"/>
          <w:szCs w:val="24"/>
        </w:rPr>
        <w:t>ных повторах.</w:t>
      </w:r>
    </w:p>
    <w:p w:rsidR="00EC414F" w:rsidRPr="00550022" w:rsidRDefault="00EC414F" w:rsidP="00550022">
      <w:pPr>
        <w:jc w:val="both"/>
        <w:rPr>
          <w:rFonts w:ascii="Times New Roman" w:hAnsi="Times New Roman"/>
          <w:sz w:val="24"/>
          <w:szCs w:val="24"/>
        </w:rPr>
      </w:pPr>
      <w:r w:rsidRPr="00B533E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Ниже среднего</w:t>
      </w:r>
      <w:r w:rsidRPr="00B533E3">
        <w:rPr>
          <w:rFonts w:ascii="Times New Roman" w:hAnsi="Times New Roman"/>
          <w:sz w:val="24"/>
          <w:szCs w:val="24"/>
        </w:rPr>
        <w:t>»– ребёнок мало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3E3">
        <w:rPr>
          <w:rFonts w:ascii="Times New Roman" w:hAnsi="Times New Roman"/>
          <w:sz w:val="24"/>
          <w:szCs w:val="24"/>
        </w:rPr>
        <w:t>эмоционален; ровно, спокойно относится к музыкальной и театральной деятельности, не проявляет акти</w:t>
      </w:r>
      <w:r w:rsidRPr="00B533E3">
        <w:rPr>
          <w:rFonts w:ascii="Times New Roman" w:hAnsi="Times New Roman"/>
          <w:sz w:val="24"/>
          <w:szCs w:val="24"/>
        </w:rPr>
        <w:t>в</w:t>
      </w:r>
      <w:r w:rsidRPr="00B533E3">
        <w:rPr>
          <w:rFonts w:ascii="Times New Roman" w:hAnsi="Times New Roman"/>
          <w:sz w:val="24"/>
          <w:szCs w:val="24"/>
        </w:rPr>
        <w:t>ного интереса, равнодушен, не способен к самостоятельности.</w:t>
      </w:r>
    </w:p>
    <w:p w:rsidR="00EC414F" w:rsidRPr="00BD4AF7" w:rsidRDefault="00EC414F" w:rsidP="00550022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BD4AF7">
        <w:rPr>
          <w:rFonts w:ascii="Times New Roman" w:hAnsi="Times New Roman"/>
          <w:b/>
          <w:bCs/>
          <w:sz w:val="28"/>
          <w:szCs w:val="28"/>
        </w:rPr>
        <w:t xml:space="preserve">Оборудование 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1.Настольный  театр игрушек.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2.Настольный театр картинок.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3.Стенд-книжка.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4.Фланелеграф.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5.Теневой театр.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6.Пальчиковый театр.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7.Театр Би-ба-бо.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8.Театр Петрушки.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9.Детские костюмы для спектаклей.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10.Взрослые костюмы для спектаклей.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11.Элементы костюмов для детей и взрослых.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12.Атрибуты для занятий и для спектаклей.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13.Ширма для кукольного театра.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14.Музыкальный центр, видеоаппаратура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 xml:space="preserve">15.Медиотека (аудио- и </w:t>
      </w:r>
      <w:r w:rsidRPr="00306C3B">
        <w:rPr>
          <w:rFonts w:ascii="Times New Roman" w:hAnsi="Times New Roman"/>
          <w:bCs/>
          <w:sz w:val="28"/>
          <w:szCs w:val="28"/>
          <w:lang w:val="en-US"/>
        </w:rPr>
        <w:t>CD</w:t>
      </w:r>
      <w:r w:rsidRPr="00306C3B">
        <w:rPr>
          <w:rFonts w:ascii="Times New Roman" w:hAnsi="Times New Roman"/>
          <w:bCs/>
          <w:sz w:val="28"/>
          <w:szCs w:val="28"/>
        </w:rPr>
        <w:t xml:space="preserve"> диски).</w:t>
      </w:r>
    </w:p>
    <w:p w:rsidR="00EC414F" w:rsidRPr="00306C3B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16.Декорации к спектаклям</w:t>
      </w:r>
    </w:p>
    <w:p w:rsidR="00EC414F" w:rsidRPr="00550022" w:rsidRDefault="00EC414F" w:rsidP="0055002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306C3B">
        <w:rPr>
          <w:rFonts w:ascii="Times New Roman" w:hAnsi="Times New Roman"/>
          <w:bCs/>
          <w:sz w:val="28"/>
          <w:szCs w:val="28"/>
        </w:rPr>
        <w:t>17. Методическая литература</w:t>
      </w:r>
    </w:p>
    <w:p w:rsidR="00EC414F" w:rsidRPr="00550022" w:rsidRDefault="00EC414F" w:rsidP="00AA126A">
      <w:pPr>
        <w:rPr>
          <w:rFonts w:ascii="Times New Roman" w:hAnsi="Times New Roman"/>
          <w:b/>
          <w:sz w:val="28"/>
          <w:szCs w:val="28"/>
        </w:rPr>
      </w:pPr>
      <w:r w:rsidRPr="00AA126A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EC414F" w:rsidRPr="00AA126A" w:rsidRDefault="00EC414F" w:rsidP="00AA12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A126A">
        <w:rPr>
          <w:rFonts w:ascii="Times New Roman" w:hAnsi="Times New Roman"/>
          <w:sz w:val="24"/>
          <w:szCs w:val="24"/>
        </w:rPr>
        <w:t>Закон об образовании 2013 - Федеральный закон от 29.12.2012 N 273-ФЗ "Об образовании в Российской Федерации"</w:t>
      </w:r>
    </w:p>
    <w:p w:rsidR="00EC414F" w:rsidRDefault="00EC414F" w:rsidP="00AA12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CD0374">
        <w:rPr>
          <w:rFonts w:ascii="Times New Roman" w:hAnsi="Times New Roman"/>
          <w:sz w:val="24"/>
          <w:szCs w:val="24"/>
        </w:rPr>
        <w:t xml:space="preserve"> </w:t>
      </w:r>
      <w:r w:rsidRPr="00AA126A">
        <w:rPr>
          <w:rFonts w:ascii="Times New Roman" w:hAnsi="Times New Roman"/>
          <w:sz w:val="24"/>
          <w:szCs w:val="24"/>
        </w:rPr>
        <w:t>А.В. Щеткин «Театральн</w:t>
      </w:r>
      <w:r>
        <w:rPr>
          <w:rFonts w:ascii="Times New Roman" w:hAnsi="Times New Roman"/>
          <w:sz w:val="24"/>
          <w:szCs w:val="24"/>
        </w:rPr>
        <w:t xml:space="preserve">ая деятельность в детском саду для занятий с детьми 4-5 лет» </w:t>
      </w:r>
      <w:r w:rsidRPr="00AA126A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A126A">
        <w:rPr>
          <w:rFonts w:ascii="Times New Roman" w:hAnsi="Times New Roman"/>
          <w:sz w:val="24"/>
          <w:szCs w:val="24"/>
        </w:rPr>
        <w:t>Мозаика-синтез</w:t>
      </w:r>
      <w:r>
        <w:rPr>
          <w:rFonts w:ascii="Times New Roman" w:hAnsi="Times New Roman"/>
          <w:sz w:val="24"/>
          <w:szCs w:val="24"/>
        </w:rPr>
        <w:t>»</w:t>
      </w:r>
      <w:r w:rsidRPr="00AA126A">
        <w:rPr>
          <w:rFonts w:ascii="Times New Roman" w:hAnsi="Times New Roman"/>
          <w:sz w:val="24"/>
          <w:szCs w:val="24"/>
        </w:rPr>
        <w:t xml:space="preserve"> 200</w:t>
      </w:r>
      <w:r>
        <w:rPr>
          <w:rFonts w:ascii="Times New Roman" w:hAnsi="Times New Roman"/>
          <w:sz w:val="24"/>
          <w:szCs w:val="24"/>
        </w:rPr>
        <w:t>8</w:t>
      </w:r>
      <w:r w:rsidRPr="00AA126A">
        <w:rPr>
          <w:rFonts w:ascii="Times New Roman" w:hAnsi="Times New Roman"/>
          <w:sz w:val="24"/>
          <w:szCs w:val="24"/>
        </w:rPr>
        <w:t>г.</w:t>
      </w:r>
    </w:p>
    <w:p w:rsidR="00EC414F" w:rsidRDefault="00EC414F" w:rsidP="00CD03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CD0374">
        <w:rPr>
          <w:rFonts w:ascii="Times New Roman" w:hAnsi="Times New Roman"/>
          <w:sz w:val="24"/>
          <w:szCs w:val="24"/>
        </w:rPr>
        <w:t xml:space="preserve"> </w:t>
      </w:r>
      <w:r w:rsidRPr="00AA126A">
        <w:rPr>
          <w:rFonts w:ascii="Times New Roman" w:hAnsi="Times New Roman"/>
          <w:sz w:val="24"/>
          <w:szCs w:val="24"/>
        </w:rPr>
        <w:t>А.В. Щеткин «Театраль</w:t>
      </w:r>
      <w:r>
        <w:rPr>
          <w:rFonts w:ascii="Times New Roman" w:hAnsi="Times New Roman"/>
          <w:sz w:val="24"/>
          <w:szCs w:val="24"/>
        </w:rPr>
        <w:t>ная деятельность в детском саду</w:t>
      </w:r>
      <w:r w:rsidRPr="00AA12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для занятий с детьми 5-6 лет» </w:t>
      </w:r>
      <w:r w:rsidRPr="00AA126A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AA126A">
        <w:rPr>
          <w:rFonts w:ascii="Times New Roman" w:hAnsi="Times New Roman"/>
          <w:sz w:val="24"/>
          <w:szCs w:val="24"/>
        </w:rPr>
        <w:t>Мозаика-синтез</w:t>
      </w:r>
      <w:r>
        <w:rPr>
          <w:rFonts w:ascii="Times New Roman" w:hAnsi="Times New Roman"/>
          <w:sz w:val="24"/>
          <w:szCs w:val="24"/>
        </w:rPr>
        <w:t>»</w:t>
      </w:r>
      <w:r w:rsidRPr="00AA126A">
        <w:rPr>
          <w:rFonts w:ascii="Times New Roman" w:hAnsi="Times New Roman"/>
          <w:sz w:val="24"/>
          <w:szCs w:val="24"/>
        </w:rPr>
        <w:t xml:space="preserve"> 200</w:t>
      </w:r>
      <w:r>
        <w:rPr>
          <w:rFonts w:ascii="Times New Roman" w:hAnsi="Times New Roman"/>
          <w:sz w:val="24"/>
          <w:szCs w:val="24"/>
        </w:rPr>
        <w:t>8</w:t>
      </w:r>
      <w:r w:rsidRPr="00AA126A">
        <w:rPr>
          <w:rFonts w:ascii="Times New Roman" w:hAnsi="Times New Roman"/>
          <w:sz w:val="24"/>
          <w:szCs w:val="24"/>
        </w:rPr>
        <w:t>г.</w:t>
      </w:r>
    </w:p>
    <w:p w:rsidR="00EC414F" w:rsidRDefault="00EC414F" w:rsidP="00CD03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4.Н.Д.Сорокина</w:t>
      </w:r>
      <w:r w:rsidRPr="00AA126A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Сценарии театральных кукольных занятий» </w:t>
      </w:r>
      <w:r w:rsidRPr="00AA126A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«Аркти»</w:t>
      </w:r>
      <w:r w:rsidRPr="00AA126A">
        <w:rPr>
          <w:rFonts w:ascii="Times New Roman" w:hAnsi="Times New Roman"/>
          <w:sz w:val="24"/>
          <w:szCs w:val="24"/>
        </w:rPr>
        <w:t xml:space="preserve"> 200</w:t>
      </w:r>
      <w:r>
        <w:rPr>
          <w:rFonts w:ascii="Times New Roman" w:hAnsi="Times New Roman"/>
          <w:sz w:val="24"/>
          <w:szCs w:val="24"/>
        </w:rPr>
        <w:t>7</w:t>
      </w:r>
      <w:r w:rsidRPr="00AA126A">
        <w:rPr>
          <w:rFonts w:ascii="Times New Roman" w:hAnsi="Times New Roman"/>
          <w:sz w:val="24"/>
          <w:szCs w:val="24"/>
        </w:rPr>
        <w:t>г.</w:t>
      </w:r>
    </w:p>
    <w:p w:rsidR="00EC414F" w:rsidRDefault="00EC414F" w:rsidP="00CD03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5.Н.Ф.Губанова «Театрализованная деятельность дошкольников»</w:t>
      </w:r>
      <w:r w:rsidRPr="00CD0374">
        <w:rPr>
          <w:rFonts w:ascii="Times New Roman" w:hAnsi="Times New Roman"/>
          <w:sz w:val="24"/>
          <w:szCs w:val="24"/>
        </w:rPr>
        <w:t xml:space="preserve"> </w:t>
      </w:r>
      <w:r w:rsidRPr="00AA126A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«Вако»</w:t>
      </w:r>
      <w:r w:rsidRPr="00AA126A">
        <w:rPr>
          <w:rFonts w:ascii="Times New Roman" w:hAnsi="Times New Roman"/>
          <w:sz w:val="24"/>
          <w:szCs w:val="24"/>
        </w:rPr>
        <w:t xml:space="preserve"> 200</w:t>
      </w:r>
      <w:r>
        <w:rPr>
          <w:rFonts w:ascii="Times New Roman" w:hAnsi="Times New Roman"/>
          <w:sz w:val="24"/>
          <w:szCs w:val="24"/>
        </w:rPr>
        <w:t>7</w:t>
      </w:r>
      <w:r w:rsidRPr="00AA126A">
        <w:rPr>
          <w:rFonts w:ascii="Times New Roman" w:hAnsi="Times New Roman"/>
          <w:sz w:val="24"/>
          <w:szCs w:val="24"/>
        </w:rPr>
        <w:t>г.</w:t>
      </w:r>
    </w:p>
    <w:p w:rsidR="00EC414F" w:rsidRPr="00AA126A" w:rsidRDefault="00EC414F" w:rsidP="00AA12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О.П.Власенко «Театр кукол и игрушек в детском саду»  Волгоград «Учитель» 2009г.</w:t>
      </w: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91239E">
      <w:pPr>
        <w:tabs>
          <w:tab w:val="left" w:pos="2632"/>
        </w:tabs>
      </w:pPr>
    </w:p>
    <w:p w:rsidR="00EC414F" w:rsidRDefault="00EC414F" w:rsidP="00F071DA">
      <w:pPr>
        <w:tabs>
          <w:tab w:val="left" w:pos="4350"/>
        </w:tabs>
        <w:jc w:val="center"/>
        <w:rPr>
          <w:rFonts w:ascii="Times New Roman" w:hAnsi="Times New Roman"/>
          <w:sz w:val="28"/>
          <w:szCs w:val="28"/>
        </w:rPr>
      </w:pPr>
    </w:p>
    <w:p w:rsidR="00EC414F" w:rsidRPr="00472DF0" w:rsidRDefault="00EC414F" w:rsidP="00F071DA">
      <w:pPr>
        <w:tabs>
          <w:tab w:val="left" w:pos="4350"/>
        </w:tabs>
        <w:jc w:val="center"/>
        <w:rPr>
          <w:rFonts w:ascii="Times New Roman" w:hAnsi="Times New Roman"/>
          <w:sz w:val="28"/>
          <w:szCs w:val="28"/>
        </w:rPr>
      </w:pPr>
      <w:r w:rsidRPr="00472DF0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C414F" w:rsidRPr="00472DF0" w:rsidRDefault="00EC414F" w:rsidP="00F071DA">
      <w:pPr>
        <w:jc w:val="center"/>
        <w:rPr>
          <w:rFonts w:ascii="Times New Roman" w:hAnsi="Times New Roman"/>
          <w:sz w:val="28"/>
          <w:szCs w:val="28"/>
        </w:rPr>
      </w:pPr>
      <w:r w:rsidRPr="00472DF0">
        <w:rPr>
          <w:rFonts w:ascii="Times New Roman" w:hAnsi="Times New Roman"/>
          <w:sz w:val="28"/>
          <w:szCs w:val="28"/>
        </w:rPr>
        <w:t>«Детский сад № 4» г. Микунь</w:t>
      </w:r>
    </w:p>
    <w:p w:rsidR="00EC414F" w:rsidRDefault="00EC414F" w:rsidP="00F071DA">
      <w:pPr>
        <w:pStyle w:val="10"/>
        <w:ind w:left="142"/>
        <w:jc w:val="center"/>
        <w:rPr>
          <w:rFonts w:ascii="Times New Roman" w:hAnsi="Times New Roman"/>
          <w:sz w:val="24"/>
          <w:szCs w:val="24"/>
        </w:rPr>
      </w:pP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Принята                                                                                                                                                      Утверждаю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советом                                                                                                                                           Заведующая МБДОУ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«Детский сад №4»                                                                                                                                      «Детский сад №4» г. Микунь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Микунь                                                                                                                                        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№____                                                                                                                                                         __________________</w:t>
      </w:r>
      <w:r w:rsidRPr="006214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А.И. Ремшу 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«___»_______ 2017г.                                                                                                                                             Приказ № __</w:t>
      </w:r>
      <w:r w:rsidRPr="00731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«___»______2017г.                                                                                           </w:t>
      </w:r>
      <w:r w:rsidRPr="0062149D">
        <w:rPr>
          <w:rFonts w:ascii="Times New Roman" w:hAnsi="Times New Roman"/>
          <w:sz w:val="24"/>
          <w:szCs w:val="24"/>
        </w:rPr>
        <w:t xml:space="preserve"> 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EC414F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EC414F" w:rsidRPr="00CC56AE" w:rsidRDefault="00EC414F" w:rsidP="00F071DA">
      <w:pPr>
        <w:pStyle w:val="10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  </w:t>
      </w:r>
    </w:p>
    <w:p w:rsidR="00EC414F" w:rsidRPr="00472DF0" w:rsidRDefault="00EC414F" w:rsidP="00F071DA">
      <w:pPr>
        <w:jc w:val="center"/>
        <w:rPr>
          <w:rFonts w:ascii="Times New Roman" w:hAnsi="Times New Roman"/>
          <w:b/>
          <w:sz w:val="36"/>
          <w:szCs w:val="36"/>
        </w:rPr>
      </w:pPr>
      <w:r w:rsidRPr="00472DF0">
        <w:rPr>
          <w:rFonts w:ascii="Times New Roman" w:hAnsi="Times New Roman"/>
          <w:b/>
          <w:sz w:val="36"/>
          <w:szCs w:val="36"/>
        </w:rPr>
        <w:t>Рабочая</w:t>
      </w:r>
      <w:r>
        <w:rPr>
          <w:rFonts w:ascii="Times New Roman" w:hAnsi="Times New Roman"/>
          <w:b/>
          <w:sz w:val="36"/>
          <w:szCs w:val="36"/>
        </w:rPr>
        <w:t xml:space="preserve"> учебная</w:t>
      </w:r>
      <w:r w:rsidRPr="00472DF0">
        <w:rPr>
          <w:rFonts w:ascii="Times New Roman" w:hAnsi="Times New Roman"/>
          <w:b/>
          <w:sz w:val="36"/>
          <w:szCs w:val="36"/>
        </w:rPr>
        <w:t xml:space="preserve"> программа по  разделу:</w:t>
      </w:r>
    </w:p>
    <w:p w:rsidR="00EC414F" w:rsidRPr="00472DF0" w:rsidRDefault="00EC414F" w:rsidP="00F071DA">
      <w:pPr>
        <w:jc w:val="center"/>
        <w:rPr>
          <w:rFonts w:ascii="Times New Roman" w:hAnsi="Times New Roman"/>
          <w:b/>
          <w:sz w:val="36"/>
          <w:szCs w:val="36"/>
        </w:rPr>
      </w:pPr>
      <w:r w:rsidRPr="00472DF0">
        <w:rPr>
          <w:rFonts w:ascii="Times New Roman" w:hAnsi="Times New Roman"/>
          <w:b/>
          <w:sz w:val="36"/>
          <w:szCs w:val="36"/>
        </w:rPr>
        <w:t xml:space="preserve">«Театрализованная деятельность» </w:t>
      </w:r>
    </w:p>
    <w:p w:rsidR="00EC414F" w:rsidRPr="00472DF0" w:rsidRDefault="00EC414F" w:rsidP="00F071DA">
      <w:pPr>
        <w:spacing w:before="100" w:beforeAutospacing="1" w:after="30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72DF0">
        <w:rPr>
          <w:rFonts w:ascii="Times New Roman" w:hAnsi="Times New Roman"/>
          <w:bCs/>
          <w:sz w:val="28"/>
          <w:szCs w:val="28"/>
          <w:lang w:eastAsia="ru-RU"/>
        </w:rPr>
        <w:t>(2 младшая, средняя, старшая, подготовительная группы)</w:t>
      </w:r>
    </w:p>
    <w:p w:rsidR="00EC414F" w:rsidRDefault="00EC414F" w:rsidP="00F071DA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45BA6">
        <w:rPr>
          <w:rFonts w:ascii="Times New Roman" w:hAnsi="Times New Roman"/>
          <w:b/>
          <w:bCs/>
          <w:sz w:val="46"/>
          <w:szCs w:val="46"/>
          <w:lang w:eastAsia="ru-RU"/>
        </w:rPr>
        <w:t xml:space="preserve">                                                                                       </w:t>
      </w:r>
      <w:r w:rsidRPr="00E45BA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</w:t>
      </w:r>
    </w:p>
    <w:p w:rsidR="00EC414F" w:rsidRDefault="00EC414F" w:rsidP="00F071D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Составители: </w:t>
      </w:r>
      <w:r w:rsidRPr="00E45BA6">
        <w:rPr>
          <w:rFonts w:ascii="Times New Roman" w:hAnsi="Times New Roman"/>
          <w:sz w:val="28"/>
          <w:szCs w:val="28"/>
          <w:lang w:eastAsia="ru-RU"/>
        </w:rPr>
        <w:t>С. А. Молчанова</w:t>
      </w:r>
      <w:r w:rsidRPr="00E45BA6">
        <w:rPr>
          <w:rFonts w:ascii="Times New Roman" w:hAnsi="Times New Roman"/>
          <w:sz w:val="28"/>
          <w:szCs w:val="28"/>
          <w:lang w:eastAsia="ru-RU"/>
        </w:rPr>
        <w:br/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>Э.И. Махмудалиева</w:t>
      </w:r>
    </w:p>
    <w:p w:rsidR="00EC414F" w:rsidRPr="00E45BA6" w:rsidRDefault="00EC414F" w:rsidP="00F071D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Е.М. Попова </w:t>
      </w:r>
      <w:r w:rsidRPr="00E45BA6">
        <w:rPr>
          <w:rFonts w:ascii="Times New Roman" w:hAnsi="Times New Roman"/>
          <w:sz w:val="28"/>
          <w:szCs w:val="28"/>
          <w:lang w:eastAsia="ru-RU"/>
        </w:rPr>
        <w:t xml:space="preserve">      </w:t>
      </w:r>
    </w:p>
    <w:p w:rsidR="00EC414F" w:rsidRDefault="00EC414F" w:rsidP="00F071DA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45BA6">
        <w:rPr>
          <w:rFonts w:ascii="Times New Roman" w:hAnsi="Times New Roman"/>
          <w:sz w:val="30"/>
          <w:szCs w:val="30"/>
          <w:lang w:eastAsia="ru-RU"/>
        </w:rPr>
        <w:t xml:space="preserve">                                                             </w:t>
      </w:r>
      <w:r>
        <w:rPr>
          <w:rFonts w:ascii="Times New Roman" w:hAnsi="Times New Roman"/>
          <w:sz w:val="30"/>
          <w:szCs w:val="30"/>
          <w:lang w:eastAsia="ru-RU"/>
        </w:rPr>
        <w:t xml:space="preserve">                                          </w:t>
      </w:r>
    </w:p>
    <w:p w:rsidR="00EC414F" w:rsidRPr="00E45BA6" w:rsidRDefault="00EC414F" w:rsidP="00F071DA">
      <w:pPr>
        <w:spacing w:before="100" w:beforeAutospacing="1" w:after="30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                                  </w:t>
      </w:r>
    </w:p>
    <w:p w:rsidR="00EC414F" w:rsidRPr="00F071DA" w:rsidRDefault="00EC414F" w:rsidP="00F071DA">
      <w:pPr>
        <w:spacing w:before="100" w:beforeAutospacing="1" w:after="30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72DF0">
        <w:rPr>
          <w:rFonts w:ascii="Times New Roman" w:hAnsi="Times New Roman"/>
          <w:sz w:val="28"/>
          <w:szCs w:val="28"/>
          <w:lang w:eastAsia="ru-RU"/>
        </w:rPr>
        <w:t xml:space="preserve">г. Микунь </w:t>
      </w:r>
      <w:r w:rsidRPr="00472DF0">
        <w:rPr>
          <w:rFonts w:ascii="Times New Roman" w:hAnsi="Times New Roman"/>
          <w:sz w:val="28"/>
          <w:szCs w:val="28"/>
          <w:lang w:eastAsia="ru-RU"/>
        </w:rPr>
        <w:br/>
        <w:t xml:space="preserve">2017 г.                                                                                                                          </w:t>
      </w:r>
    </w:p>
    <w:sectPr w:rsidR="00EC414F" w:rsidRPr="00F071DA" w:rsidSect="007A697B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14F" w:rsidRDefault="00EC414F" w:rsidP="00A701F3">
      <w:pPr>
        <w:spacing w:after="0" w:line="240" w:lineRule="auto"/>
      </w:pPr>
      <w:r>
        <w:separator/>
      </w:r>
    </w:p>
  </w:endnote>
  <w:endnote w:type="continuationSeparator" w:id="0">
    <w:p w:rsidR="00EC414F" w:rsidRDefault="00EC414F" w:rsidP="00A7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14F" w:rsidRDefault="00EC414F" w:rsidP="00A701F3">
      <w:pPr>
        <w:spacing w:after="0" w:line="240" w:lineRule="auto"/>
      </w:pPr>
      <w:r>
        <w:separator/>
      </w:r>
    </w:p>
  </w:footnote>
  <w:footnote w:type="continuationSeparator" w:id="0">
    <w:p w:rsidR="00EC414F" w:rsidRDefault="00EC414F" w:rsidP="00A70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D40A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EEA6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4763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9FA12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7C427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5A47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94A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46FF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20E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F1ABE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D4451F"/>
    <w:multiLevelType w:val="hybridMultilevel"/>
    <w:tmpl w:val="F2182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3FF6DB6"/>
    <w:multiLevelType w:val="hybridMultilevel"/>
    <w:tmpl w:val="11F0AA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D663EC7"/>
    <w:multiLevelType w:val="hybridMultilevel"/>
    <w:tmpl w:val="32D44748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3">
    <w:nsid w:val="0DAC2A36"/>
    <w:multiLevelType w:val="hybridMultilevel"/>
    <w:tmpl w:val="47A889F2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4">
    <w:nsid w:val="223925FC"/>
    <w:multiLevelType w:val="hybridMultilevel"/>
    <w:tmpl w:val="C5109052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5">
    <w:nsid w:val="236E7726"/>
    <w:multiLevelType w:val="hybridMultilevel"/>
    <w:tmpl w:val="D57CB774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6">
    <w:nsid w:val="2CD40496"/>
    <w:multiLevelType w:val="hybridMultilevel"/>
    <w:tmpl w:val="27BA5F4A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7">
    <w:nsid w:val="336B4048"/>
    <w:multiLevelType w:val="hybridMultilevel"/>
    <w:tmpl w:val="94F61E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E93210"/>
    <w:multiLevelType w:val="hybridMultilevel"/>
    <w:tmpl w:val="899A8074"/>
    <w:lvl w:ilvl="0" w:tplc="DF3A391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6307AF4"/>
    <w:multiLevelType w:val="hybridMultilevel"/>
    <w:tmpl w:val="1432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9AF79F4"/>
    <w:multiLevelType w:val="hybridMultilevel"/>
    <w:tmpl w:val="197632E2"/>
    <w:lvl w:ilvl="0" w:tplc="99F6E0D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9FF7B82"/>
    <w:multiLevelType w:val="hybridMultilevel"/>
    <w:tmpl w:val="FD8A4958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1"/>
  </w:num>
  <w:num w:numId="5">
    <w:abstractNumId w:val="18"/>
  </w:num>
  <w:num w:numId="6">
    <w:abstractNumId w:val="19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5"/>
  </w:num>
  <w:num w:numId="19">
    <w:abstractNumId w:val="16"/>
  </w:num>
  <w:num w:numId="20">
    <w:abstractNumId w:val="21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39E"/>
    <w:rsid w:val="0001771F"/>
    <w:rsid w:val="00032D69"/>
    <w:rsid w:val="00052436"/>
    <w:rsid w:val="000805C7"/>
    <w:rsid w:val="000817B1"/>
    <w:rsid w:val="00084035"/>
    <w:rsid w:val="0009275F"/>
    <w:rsid w:val="00092DE5"/>
    <w:rsid w:val="00094BB8"/>
    <w:rsid w:val="00095D62"/>
    <w:rsid w:val="000A0F78"/>
    <w:rsid w:val="000D3142"/>
    <w:rsid w:val="000D56EF"/>
    <w:rsid w:val="000F1140"/>
    <w:rsid w:val="000F3B1A"/>
    <w:rsid w:val="000F6B47"/>
    <w:rsid w:val="00102282"/>
    <w:rsid w:val="00110F87"/>
    <w:rsid w:val="00130C22"/>
    <w:rsid w:val="001832A8"/>
    <w:rsid w:val="00183CCE"/>
    <w:rsid w:val="001905EA"/>
    <w:rsid w:val="001A256C"/>
    <w:rsid w:val="001A5156"/>
    <w:rsid w:val="001A7061"/>
    <w:rsid w:val="001C22B1"/>
    <w:rsid w:val="001C6CDC"/>
    <w:rsid w:val="002011AE"/>
    <w:rsid w:val="00214FC1"/>
    <w:rsid w:val="00233B2E"/>
    <w:rsid w:val="00240EEE"/>
    <w:rsid w:val="00261C7C"/>
    <w:rsid w:val="00263508"/>
    <w:rsid w:val="002711A8"/>
    <w:rsid w:val="002720D9"/>
    <w:rsid w:val="002745FE"/>
    <w:rsid w:val="00280269"/>
    <w:rsid w:val="002922E1"/>
    <w:rsid w:val="002B7A9E"/>
    <w:rsid w:val="002C4E11"/>
    <w:rsid w:val="002F5B01"/>
    <w:rsid w:val="003036E1"/>
    <w:rsid w:val="00306C3B"/>
    <w:rsid w:val="00327FA3"/>
    <w:rsid w:val="003554DC"/>
    <w:rsid w:val="00363167"/>
    <w:rsid w:val="003B4F8E"/>
    <w:rsid w:val="003D1332"/>
    <w:rsid w:val="003D2A87"/>
    <w:rsid w:val="004220E6"/>
    <w:rsid w:val="004261A5"/>
    <w:rsid w:val="004322C5"/>
    <w:rsid w:val="00433AED"/>
    <w:rsid w:val="004440EF"/>
    <w:rsid w:val="00472DF0"/>
    <w:rsid w:val="00475A0A"/>
    <w:rsid w:val="004771C7"/>
    <w:rsid w:val="004837CB"/>
    <w:rsid w:val="00493409"/>
    <w:rsid w:val="004B5B94"/>
    <w:rsid w:val="004C2348"/>
    <w:rsid w:val="004D2BBF"/>
    <w:rsid w:val="004D65AC"/>
    <w:rsid w:val="004E3F1D"/>
    <w:rsid w:val="004F2A0B"/>
    <w:rsid w:val="0051753C"/>
    <w:rsid w:val="005307A2"/>
    <w:rsid w:val="00550022"/>
    <w:rsid w:val="005632E9"/>
    <w:rsid w:val="00567488"/>
    <w:rsid w:val="00586F30"/>
    <w:rsid w:val="005A09B5"/>
    <w:rsid w:val="005A204F"/>
    <w:rsid w:val="00601E38"/>
    <w:rsid w:val="00605F8C"/>
    <w:rsid w:val="00611750"/>
    <w:rsid w:val="00616E10"/>
    <w:rsid w:val="00617CC0"/>
    <w:rsid w:val="0062149D"/>
    <w:rsid w:val="006272AF"/>
    <w:rsid w:val="006272DC"/>
    <w:rsid w:val="00636C88"/>
    <w:rsid w:val="006610EA"/>
    <w:rsid w:val="006611A4"/>
    <w:rsid w:val="00672CB1"/>
    <w:rsid w:val="006A1C3C"/>
    <w:rsid w:val="006D47D0"/>
    <w:rsid w:val="00705809"/>
    <w:rsid w:val="0071035F"/>
    <w:rsid w:val="007235FC"/>
    <w:rsid w:val="00731C2C"/>
    <w:rsid w:val="0074158C"/>
    <w:rsid w:val="00754BDA"/>
    <w:rsid w:val="00765301"/>
    <w:rsid w:val="00770202"/>
    <w:rsid w:val="007A697B"/>
    <w:rsid w:val="007E1F00"/>
    <w:rsid w:val="0080425A"/>
    <w:rsid w:val="0080527D"/>
    <w:rsid w:val="008301AA"/>
    <w:rsid w:val="00831A3C"/>
    <w:rsid w:val="00837B5D"/>
    <w:rsid w:val="008508BA"/>
    <w:rsid w:val="00867614"/>
    <w:rsid w:val="008C49AD"/>
    <w:rsid w:val="008D1EB3"/>
    <w:rsid w:val="008E4D14"/>
    <w:rsid w:val="008F29D9"/>
    <w:rsid w:val="0091239E"/>
    <w:rsid w:val="00930D99"/>
    <w:rsid w:val="009540A0"/>
    <w:rsid w:val="009920C3"/>
    <w:rsid w:val="00992A44"/>
    <w:rsid w:val="009A3C62"/>
    <w:rsid w:val="009C0377"/>
    <w:rsid w:val="009D234A"/>
    <w:rsid w:val="009E2D03"/>
    <w:rsid w:val="009F14EE"/>
    <w:rsid w:val="00A23174"/>
    <w:rsid w:val="00A6646F"/>
    <w:rsid w:val="00A67E43"/>
    <w:rsid w:val="00A701F3"/>
    <w:rsid w:val="00A91C08"/>
    <w:rsid w:val="00AA01AA"/>
    <w:rsid w:val="00AA126A"/>
    <w:rsid w:val="00AB71A3"/>
    <w:rsid w:val="00AD2F6D"/>
    <w:rsid w:val="00AD3990"/>
    <w:rsid w:val="00AE4F77"/>
    <w:rsid w:val="00AF22ED"/>
    <w:rsid w:val="00B0647F"/>
    <w:rsid w:val="00B10F6F"/>
    <w:rsid w:val="00B3424D"/>
    <w:rsid w:val="00B438AB"/>
    <w:rsid w:val="00B533E3"/>
    <w:rsid w:val="00B637EB"/>
    <w:rsid w:val="00B70C51"/>
    <w:rsid w:val="00B77BBE"/>
    <w:rsid w:val="00B81BB3"/>
    <w:rsid w:val="00B85649"/>
    <w:rsid w:val="00BA7692"/>
    <w:rsid w:val="00BC7221"/>
    <w:rsid w:val="00BD4AF7"/>
    <w:rsid w:val="00BD7937"/>
    <w:rsid w:val="00BF0C02"/>
    <w:rsid w:val="00BF2391"/>
    <w:rsid w:val="00BF3519"/>
    <w:rsid w:val="00C0735E"/>
    <w:rsid w:val="00C16565"/>
    <w:rsid w:val="00C319E3"/>
    <w:rsid w:val="00C364C4"/>
    <w:rsid w:val="00C5583D"/>
    <w:rsid w:val="00C55F64"/>
    <w:rsid w:val="00C603A3"/>
    <w:rsid w:val="00C86313"/>
    <w:rsid w:val="00C97B14"/>
    <w:rsid w:val="00CA6766"/>
    <w:rsid w:val="00CC56AE"/>
    <w:rsid w:val="00CD00DF"/>
    <w:rsid w:val="00CD0374"/>
    <w:rsid w:val="00CD04E3"/>
    <w:rsid w:val="00D1599E"/>
    <w:rsid w:val="00D228B6"/>
    <w:rsid w:val="00D35374"/>
    <w:rsid w:val="00D36C19"/>
    <w:rsid w:val="00D44421"/>
    <w:rsid w:val="00D61847"/>
    <w:rsid w:val="00D8537C"/>
    <w:rsid w:val="00D9490C"/>
    <w:rsid w:val="00DD6C48"/>
    <w:rsid w:val="00DD7B52"/>
    <w:rsid w:val="00E037B0"/>
    <w:rsid w:val="00E06DBD"/>
    <w:rsid w:val="00E074A0"/>
    <w:rsid w:val="00E07E51"/>
    <w:rsid w:val="00E103B1"/>
    <w:rsid w:val="00E25211"/>
    <w:rsid w:val="00E43831"/>
    <w:rsid w:val="00E4414C"/>
    <w:rsid w:val="00E45BA6"/>
    <w:rsid w:val="00E57546"/>
    <w:rsid w:val="00E64302"/>
    <w:rsid w:val="00E717BB"/>
    <w:rsid w:val="00E91210"/>
    <w:rsid w:val="00EA21DB"/>
    <w:rsid w:val="00EA727B"/>
    <w:rsid w:val="00EB11DC"/>
    <w:rsid w:val="00EB3FF3"/>
    <w:rsid w:val="00EC414F"/>
    <w:rsid w:val="00EE2967"/>
    <w:rsid w:val="00EF096E"/>
    <w:rsid w:val="00F05DA4"/>
    <w:rsid w:val="00F071DA"/>
    <w:rsid w:val="00F27A13"/>
    <w:rsid w:val="00F3185E"/>
    <w:rsid w:val="00F37919"/>
    <w:rsid w:val="00F52EFB"/>
    <w:rsid w:val="00F650FF"/>
    <w:rsid w:val="00F70FC0"/>
    <w:rsid w:val="00F711DD"/>
    <w:rsid w:val="00F755C9"/>
    <w:rsid w:val="00FA61D1"/>
    <w:rsid w:val="00FA74B0"/>
    <w:rsid w:val="00FC081F"/>
    <w:rsid w:val="00FD0671"/>
    <w:rsid w:val="00FE3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2A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123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1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70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701F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70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701F3"/>
    <w:rPr>
      <w:rFonts w:cs="Times New Roman"/>
    </w:rPr>
  </w:style>
  <w:style w:type="character" w:customStyle="1" w:styleId="1">
    <w:name w:val="Без интервала1 Знак"/>
    <w:basedOn w:val="DefaultParagraphFont"/>
    <w:link w:val="10"/>
    <w:uiPriority w:val="99"/>
    <w:locked/>
    <w:rsid w:val="007A697B"/>
    <w:rPr>
      <w:rFonts w:eastAsia="Times New Roman" w:cs="Times New Roman"/>
      <w:sz w:val="22"/>
      <w:szCs w:val="22"/>
      <w:lang w:val="ru-RU" w:eastAsia="en-US" w:bidi="ar-SA"/>
    </w:rPr>
  </w:style>
  <w:style w:type="paragraph" w:customStyle="1" w:styleId="10">
    <w:name w:val="Без интервала1"/>
    <w:link w:val="1"/>
    <w:uiPriority w:val="99"/>
    <w:rsid w:val="007A697B"/>
    <w:rPr>
      <w:rFonts w:eastAsia="Times New Roman"/>
      <w:lang w:eastAsia="en-US"/>
    </w:rPr>
  </w:style>
  <w:style w:type="paragraph" w:styleId="NormalWeb">
    <w:name w:val="Normal (Web)"/>
    <w:basedOn w:val="Normal"/>
    <w:uiPriority w:val="99"/>
    <w:rsid w:val="00CC56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CC56A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09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1262</TotalTime>
  <Pages>50</Pages>
  <Words>14369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50</cp:revision>
  <cp:lastPrinted>2018-02-25T09:44:00Z</cp:lastPrinted>
  <dcterms:created xsi:type="dcterms:W3CDTF">2013-04-25T12:39:00Z</dcterms:created>
  <dcterms:modified xsi:type="dcterms:W3CDTF">2018-02-25T09:50:00Z</dcterms:modified>
</cp:coreProperties>
</file>